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Layout"/>
        <w:tblW w:w="14701" w:type="dxa"/>
        <w:jc w:val="center"/>
        <w:tblLayout w:type="fixed"/>
        <w:tblLook w:val="04A0" w:firstRow="1" w:lastRow="0" w:firstColumn="1" w:lastColumn="0" w:noHBand="0" w:noVBand="1"/>
      </w:tblPr>
      <w:tblGrid>
        <w:gridCol w:w="4278"/>
        <w:gridCol w:w="576"/>
        <w:gridCol w:w="4556"/>
        <w:gridCol w:w="720"/>
        <w:gridCol w:w="4571"/>
      </w:tblGrid>
      <w:tr w:rsidR="001B5F4A" w14:paraId="56340F81" w14:textId="77777777" w:rsidTr="001B5F4A">
        <w:trPr>
          <w:trHeight w:hRule="exact" w:val="10800"/>
          <w:jc w:val="center"/>
        </w:trPr>
        <w:tc>
          <w:tcPr>
            <w:tcW w:w="4278" w:type="dxa"/>
          </w:tcPr>
          <w:p w14:paraId="187B718C" w14:textId="5727D06B" w:rsidR="001B5F4A" w:rsidRPr="003C2F74" w:rsidRDefault="00E83204" w:rsidP="000542C5">
            <w:pPr>
              <w:pStyle w:val="font8"/>
              <w:spacing w:before="0" w:beforeAutospacing="0" w:after="0" w:afterAutospacing="0"/>
              <w:textAlignment w:val="baseline"/>
              <w:rPr>
                <w:rFonts w:ascii="Arial" w:hAnsi="Arial" w:cs="Arial"/>
                <w:color w:val="636363"/>
                <w:sz w:val="20"/>
                <w:szCs w:val="20"/>
              </w:rPr>
            </w:pPr>
            <w:r>
              <w:rPr>
                <w:rFonts w:ascii="Arial" w:hAnsi="Arial" w:cs="Arial"/>
                <w:color w:val="636363"/>
                <w:sz w:val="20"/>
                <w:szCs w:val="20"/>
              </w:rPr>
              <w:t>Our 2's progra</w:t>
            </w:r>
            <w:r w:rsidR="001B5F4A" w:rsidRPr="003C2F74">
              <w:rPr>
                <w:rFonts w:ascii="Arial" w:hAnsi="Arial" w:cs="Arial"/>
                <w:color w:val="636363"/>
                <w:sz w:val="20"/>
                <w:szCs w:val="20"/>
              </w:rPr>
              <w:t xml:space="preserve">m provides a safe nurturing first learning environment.  Our free play, small group activities, and circle time encourage social interaction.  Children are introduced to a </w:t>
            </w:r>
            <w:r w:rsidR="000B33E8" w:rsidRPr="003C2F74">
              <w:rPr>
                <w:rFonts w:ascii="Arial" w:hAnsi="Arial" w:cs="Arial"/>
                <w:color w:val="636363"/>
                <w:sz w:val="20"/>
                <w:szCs w:val="20"/>
              </w:rPr>
              <w:t>structured,</w:t>
            </w:r>
            <w:r w:rsidR="001B5F4A" w:rsidRPr="003C2F74">
              <w:rPr>
                <w:rFonts w:ascii="Arial" w:hAnsi="Arial" w:cs="Arial"/>
                <w:color w:val="636363"/>
                <w:sz w:val="20"/>
                <w:szCs w:val="20"/>
              </w:rPr>
              <w:t xml:space="preserve"> yet flexible daily plan designed to help children transition easily from home to school.</w:t>
            </w:r>
          </w:p>
          <w:p w14:paraId="52BFB677" w14:textId="77777777" w:rsidR="001B5F4A" w:rsidRPr="003C2F74" w:rsidRDefault="001B5F4A" w:rsidP="000542C5">
            <w:pPr>
              <w:pStyle w:val="font8"/>
              <w:spacing w:before="0" w:beforeAutospacing="0" w:after="0" w:afterAutospacing="0"/>
              <w:textAlignment w:val="baseline"/>
              <w:rPr>
                <w:rFonts w:ascii="Arial" w:hAnsi="Arial" w:cs="Arial"/>
                <w:color w:val="636363"/>
                <w:sz w:val="20"/>
                <w:szCs w:val="20"/>
              </w:rPr>
            </w:pPr>
          </w:p>
          <w:p w14:paraId="7A70A2C4" w14:textId="279017A8" w:rsidR="007122D0" w:rsidRDefault="001B5F4A" w:rsidP="000542C5">
            <w:pPr>
              <w:pStyle w:val="font8"/>
              <w:spacing w:before="0" w:beforeAutospacing="0" w:after="0" w:afterAutospacing="0"/>
              <w:textAlignment w:val="baseline"/>
              <w:rPr>
                <w:rFonts w:ascii="Arial" w:hAnsi="Arial" w:cs="Arial"/>
                <w:color w:val="636363"/>
                <w:sz w:val="20"/>
                <w:szCs w:val="20"/>
              </w:rPr>
            </w:pPr>
            <w:r w:rsidRPr="003C2F74">
              <w:rPr>
                <w:rFonts w:ascii="Arial" w:hAnsi="Arial" w:cs="Arial"/>
                <w:color w:val="636363"/>
                <w:sz w:val="20"/>
                <w:szCs w:val="20"/>
              </w:rPr>
              <w:t> Our 3's program fosters positive relationships with peers and adults to play and work cooperatively.  </w:t>
            </w:r>
            <w:r w:rsidR="000B33E8">
              <w:rPr>
                <w:rFonts w:ascii="Arial" w:hAnsi="Arial" w:cs="Arial"/>
                <w:color w:val="636363"/>
                <w:sz w:val="20"/>
                <w:szCs w:val="20"/>
              </w:rPr>
              <w:t>A</w:t>
            </w:r>
            <w:r w:rsidR="000B33E8" w:rsidRPr="003C2F74">
              <w:rPr>
                <w:rFonts w:ascii="Arial" w:hAnsi="Arial" w:cs="Arial"/>
                <w:color w:val="636363"/>
                <w:sz w:val="20"/>
                <w:szCs w:val="20"/>
              </w:rPr>
              <w:t>ge-appropriate</w:t>
            </w:r>
            <w:r w:rsidRPr="003C2F74">
              <w:rPr>
                <w:rFonts w:ascii="Arial" w:hAnsi="Arial" w:cs="Arial"/>
                <w:color w:val="636363"/>
                <w:sz w:val="20"/>
                <w:szCs w:val="20"/>
              </w:rPr>
              <w:t xml:space="preserve"> activities promote development of fine and gross motor skills in preparation for reading and writing.  </w:t>
            </w:r>
          </w:p>
          <w:p w14:paraId="1FC7CC53" w14:textId="71A27429" w:rsidR="001B5F4A" w:rsidRPr="003C2F74" w:rsidRDefault="001B5F4A" w:rsidP="000542C5">
            <w:pPr>
              <w:pStyle w:val="font8"/>
              <w:spacing w:before="0" w:beforeAutospacing="0" w:after="0" w:afterAutospacing="0"/>
              <w:textAlignment w:val="baseline"/>
              <w:rPr>
                <w:rFonts w:ascii="Arial" w:hAnsi="Arial" w:cs="Arial"/>
                <w:color w:val="636363"/>
                <w:sz w:val="20"/>
                <w:szCs w:val="20"/>
              </w:rPr>
            </w:pPr>
            <w:r w:rsidRPr="003C2F74">
              <w:rPr>
                <w:rFonts w:ascii="Arial" w:hAnsi="Arial" w:cs="Arial"/>
                <w:color w:val="636363"/>
                <w:sz w:val="20"/>
                <w:szCs w:val="20"/>
              </w:rPr>
              <w:t xml:space="preserve">We </w:t>
            </w:r>
            <w:r w:rsidR="00E83204">
              <w:rPr>
                <w:rFonts w:ascii="Arial" w:hAnsi="Arial" w:cs="Arial"/>
                <w:color w:val="636363"/>
                <w:sz w:val="20"/>
                <w:szCs w:val="20"/>
              </w:rPr>
              <w:t>use movement and </w:t>
            </w:r>
            <w:r w:rsidR="006F5C7A">
              <w:rPr>
                <w:rFonts w:ascii="Arial" w:hAnsi="Arial" w:cs="Arial"/>
                <w:color w:val="636363"/>
                <w:sz w:val="20"/>
                <w:szCs w:val="20"/>
              </w:rPr>
              <w:t>a multi</w:t>
            </w:r>
            <w:r w:rsidR="006F5C7A" w:rsidRPr="003C2F74">
              <w:rPr>
                <w:rFonts w:ascii="Arial" w:hAnsi="Arial" w:cs="Arial"/>
                <w:color w:val="636363"/>
                <w:sz w:val="20"/>
                <w:szCs w:val="20"/>
              </w:rPr>
              <w:t>-sensory</w:t>
            </w:r>
            <w:r w:rsidRPr="003C2F74">
              <w:rPr>
                <w:rFonts w:ascii="Arial" w:hAnsi="Arial" w:cs="Arial"/>
                <w:color w:val="636363"/>
                <w:sz w:val="20"/>
                <w:szCs w:val="20"/>
              </w:rPr>
              <w:t xml:space="preserve"> approach to skill building.</w:t>
            </w:r>
          </w:p>
          <w:p w14:paraId="4EF63E81" w14:textId="77777777" w:rsidR="001B5F4A" w:rsidRPr="003C2F74" w:rsidRDefault="001B5F4A" w:rsidP="000542C5">
            <w:pPr>
              <w:pStyle w:val="font8"/>
              <w:spacing w:before="0" w:beforeAutospacing="0" w:after="0" w:afterAutospacing="0"/>
              <w:textAlignment w:val="baseline"/>
              <w:rPr>
                <w:rFonts w:ascii="Arial" w:hAnsi="Arial" w:cs="Arial"/>
                <w:color w:val="636363"/>
                <w:sz w:val="20"/>
                <w:szCs w:val="20"/>
              </w:rPr>
            </w:pPr>
          </w:p>
          <w:p w14:paraId="4689CD40" w14:textId="715CB79D" w:rsidR="000542C5" w:rsidRDefault="001B5F4A" w:rsidP="000542C5">
            <w:pPr>
              <w:pStyle w:val="font8"/>
              <w:spacing w:before="0" w:beforeAutospacing="0" w:after="0" w:afterAutospacing="0"/>
              <w:textAlignment w:val="baseline"/>
              <w:rPr>
                <w:rFonts w:ascii="Arial" w:hAnsi="Arial" w:cs="Arial"/>
                <w:noProof/>
                <w:color w:val="636363"/>
                <w:sz w:val="20"/>
                <w:szCs w:val="20"/>
              </w:rPr>
            </w:pPr>
            <w:r w:rsidRPr="003C2F74">
              <w:rPr>
                <w:rFonts w:ascii="Arial" w:hAnsi="Arial" w:cs="Arial"/>
                <w:color w:val="636363"/>
                <w:sz w:val="20"/>
                <w:szCs w:val="20"/>
              </w:rPr>
              <w:t> Our 4's program develops skills and confidence needed to build a strong foundation for kindergarten and beyond.  Children are encouraged to take care of their own needs, environment, and community.  We provide an atmosphere where each child can grow and learn in their own unique way.</w:t>
            </w:r>
            <w:r w:rsidR="000A78E1">
              <w:rPr>
                <w:rFonts w:ascii="Arial" w:hAnsi="Arial" w:cs="Arial"/>
                <w:noProof/>
                <w:color w:val="636363"/>
                <w:sz w:val="20"/>
                <w:szCs w:val="20"/>
              </w:rPr>
              <w:t xml:space="preserve">  </w:t>
            </w:r>
          </w:p>
          <w:p w14:paraId="0C916027" w14:textId="73014314" w:rsidR="00BA3F1E" w:rsidRPr="003C2F74" w:rsidRDefault="000A78E1" w:rsidP="000542C5">
            <w:pPr>
              <w:pStyle w:val="font8"/>
              <w:spacing w:before="0" w:beforeAutospacing="0" w:after="0" w:afterAutospacing="0"/>
              <w:textAlignment w:val="baseline"/>
              <w:rPr>
                <w:rFonts w:ascii="Arial" w:hAnsi="Arial" w:cs="Arial"/>
                <w:color w:val="636363"/>
                <w:sz w:val="20"/>
                <w:szCs w:val="20"/>
              </w:rPr>
            </w:pPr>
            <w:r>
              <w:rPr>
                <w:rFonts w:ascii="Arial" w:hAnsi="Arial" w:cs="Arial"/>
                <w:noProof/>
                <w:color w:val="636363"/>
                <w:sz w:val="20"/>
                <w:szCs w:val="20"/>
              </w:rPr>
              <w:t xml:space="preserve"> </w:t>
            </w:r>
          </w:p>
          <w:p w14:paraId="0EEC8EB5" w14:textId="0027FBC4" w:rsidR="00CF7FA9" w:rsidRDefault="00333A80" w:rsidP="00BA3F1E">
            <w:pPr>
              <w:pStyle w:val="font8"/>
              <w:spacing w:before="0" w:beforeAutospacing="0" w:after="0" w:afterAutospacing="0" w:line="312" w:lineRule="atLeast"/>
              <w:textAlignment w:val="baseline"/>
              <w:rPr>
                <w:rFonts w:ascii="Arial" w:hAnsi="Arial" w:cs="Arial"/>
                <w:noProof/>
                <w:color w:val="636363"/>
                <w:sz w:val="21"/>
                <w:szCs w:val="21"/>
              </w:rPr>
            </w:pPr>
            <w:r>
              <w:rPr>
                <w:rFonts w:ascii="Arial" w:hAnsi="Arial" w:cs="Arial"/>
                <w:noProof/>
                <w:color w:val="636363"/>
                <w:sz w:val="21"/>
                <w:szCs w:val="21"/>
              </w:rPr>
              <w:t xml:space="preserve">         </w:t>
            </w:r>
          </w:p>
          <w:p w14:paraId="238BB1B4" w14:textId="77777777" w:rsidR="00354B63" w:rsidRDefault="00354B63" w:rsidP="00BA3F1E">
            <w:pPr>
              <w:pStyle w:val="font8"/>
              <w:spacing w:before="0" w:beforeAutospacing="0" w:after="0" w:afterAutospacing="0" w:line="312" w:lineRule="atLeast"/>
              <w:textAlignment w:val="baseline"/>
              <w:rPr>
                <w:rFonts w:ascii="Arial" w:hAnsi="Arial" w:cs="Arial"/>
                <w:noProof/>
                <w:color w:val="636363"/>
                <w:sz w:val="21"/>
                <w:szCs w:val="21"/>
              </w:rPr>
            </w:pPr>
          </w:p>
          <w:p w14:paraId="79997BDB" w14:textId="77777777" w:rsidR="00354B63" w:rsidRDefault="00354B63" w:rsidP="00BA3F1E">
            <w:pPr>
              <w:pStyle w:val="font8"/>
              <w:spacing w:before="0" w:beforeAutospacing="0" w:after="0" w:afterAutospacing="0" w:line="312" w:lineRule="atLeast"/>
              <w:textAlignment w:val="baseline"/>
              <w:rPr>
                <w:rFonts w:ascii="Arial" w:hAnsi="Arial" w:cs="Arial"/>
                <w:color w:val="636363"/>
                <w:sz w:val="21"/>
                <w:szCs w:val="21"/>
              </w:rPr>
            </w:pPr>
          </w:p>
          <w:p w14:paraId="242B699B" w14:textId="77777777" w:rsidR="001B5F4A" w:rsidRDefault="001B5F4A" w:rsidP="001B5F4A">
            <w:pPr>
              <w:pStyle w:val="font8"/>
              <w:spacing w:before="0" w:beforeAutospacing="0" w:after="0" w:afterAutospacing="0" w:line="312" w:lineRule="atLeast"/>
              <w:textAlignment w:val="baseline"/>
              <w:rPr>
                <w:rFonts w:ascii="Arial" w:hAnsi="Arial" w:cs="Arial"/>
                <w:color w:val="636363"/>
                <w:sz w:val="21"/>
                <w:szCs w:val="21"/>
              </w:rPr>
            </w:pPr>
          </w:p>
          <w:p w14:paraId="307F2D76" w14:textId="77777777" w:rsidR="001B5F4A" w:rsidRDefault="001B5F4A" w:rsidP="001B5F4A">
            <w:pPr>
              <w:pStyle w:val="font8"/>
              <w:spacing w:before="0" w:beforeAutospacing="0" w:after="0" w:afterAutospacing="0" w:line="312" w:lineRule="atLeast"/>
              <w:textAlignment w:val="baseline"/>
              <w:rPr>
                <w:rFonts w:ascii="Arial" w:hAnsi="Arial" w:cs="Arial"/>
                <w:color w:val="636363"/>
                <w:sz w:val="21"/>
                <w:szCs w:val="21"/>
              </w:rPr>
            </w:pPr>
          </w:p>
          <w:p w14:paraId="19FFCCA7" w14:textId="3EAD69A7" w:rsidR="001B5F4A" w:rsidRDefault="00354B63" w:rsidP="001B5F4A">
            <w:pPr>
              <w:jc w:val="right"/>
            </w:pPr>
            <w:r>
              <w:rPr>
                <w:rFonts w:ascii="Arial" w:hAnsi="Arial" w:cs="Arial"/>
                <w:noProof/>
                <w:color w:val="636363"/>
                <w:sz w:val="21"/>
                <w:szCs w:val="21"/>
              </w:rPr>
              <w:drawing>
                <wp:inline distT="0" distB="0" distL="0" distR="0" wp14:anchorId="1DBB019D" wp14:editId="2A39A4A0">
                  <wp:extent cx="2716530" cy="2037715"/>
                  <wp:effectExtent l="0" t="0" r="7620" b="635"/>
                  <wp:docPr id="128881744" name="Picture 2" descr="A child drawing on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81744" name="Picture 2" descr="A child drawing on a white board&#10;&#10;Description automatically generated"/>
                          <pic:cNvPicPr/>
                        </pic:nvPicPr>
                        <pic:blipFill>
                          <a:blip r:embed="rId9"/>
                          <a:stretch>
                            <a:fillRect/>
                          </a:stretch>
                        </pic:blipFill>
                        <pic:spPr>
                          <a:xfrm>
                            <a:off x="0" y="0"/>
                            <a:ext cx="2716530" cy="2037715"/>
                          </a:xfrm>
                          <a:prstGeom prst="rect">
                            <a:avLst/>
                          </a:prstGeom>
                        </pic:spPr>
                      </pic:pic>
                    </a:graphicData>
                  </a:graphic>
                </wp:inline>
              </w:drawing>
            </w:r>
          </w:p>
        </w:tc>
        <w:tc>
          <w:tcPr>
            <w:tcW w:w="576" w:type="dxa"/>
          </w:tcPr>
          <w:p w14:paraId="055AF2C5" w14:textId="77777777" w:rsidR="001B5F4A" w:rsidRDefault="001B5F4A">
            <w:pPr>
              <w:pStyle w:val="Heading1"/>
            </w:pPr>
          </w:p>
        </w:tc>
        <w:tc>
          <w:tcPr>
            <w:tcW w:w="4556" w:type="dxa"/>
          </w:tcPr>
          <w:p w14:paraId="52763159" w14:textId="77777777" w:rsidR="000542C5" w:rsidRDefault="000542C5"/>
          <w:tbl>
            <w:tblPr>
              <w:tblStyle w:val="TableLayout"/>
              <w:tblW w:w="5000" w:type="pct"/>
              <w:tblLayout w:type="fixed"/>
              <w:tblLook w:val="04A0" w:firstRow="1" w:lastRow="0" w:firstColumn="1" w:lastColumn="0" w:noHBand="0" w:noVBand="1"/>
            </w:tblPr>
            <w:tblGrid>
              <w:gridCol w:w="4556"/>
            </w:tblGrid>
            <w:tr w:rsidR="001B5F4A" w14:paraId="18BD5473" w14:textId="77777777">
              <w:trPr>
                <w:trHeight w:hRule="exact" w:val="7920"/>
              </w:trPr>
              <w:tc>
                <w:tcPr>
                  <w:tcW w:w="5000" w:type="pct"/>
                </w:tcPr>
                <w:p w14:paraId="4118D076" w14:textId="682C492F" w:rsidR="001B5F4A" w:rsidRPr="00A310CB" w:rsidRDefault="006F5C7A" w:rsidP="001B5F4A">
                  <w:pPr>
                    <w:jc w:val="center"/>
                    <w:rPr>
                      <w:b/>
                      <w:sz w:val="28"/>
                      <w:szCs w:val="28"/>
                    </w:rPr>
                  </w:pPr>
                  <w:r w:rsidRPr="00A310CB">
                    <w:rPr>
                      <w:b/>
                      <w:sz w:val="28"/>
                      <w:szCs w:val="28"/>
                    </w:rPr>
                    <w:t xml:space="preserve">We offer </w:t>
                  </w:r>
                  <w:r w:rsidR="00A310CB" w:rsidRPr="00A310CB">
                    <w:rPr>
                      <w:b/>
                      <w:sz w:val="28"/>
                      <w:szCs w:val="28"/>
                    </w:rPr>
                    <w:t>the following programs</w:t>
                  </w:r>
                  <w:r w:rsidRPr="00A310CB">
                    <w:rPr>
                      <w:b/>
                      <w:sz w:val="28"/>
                      <w:szCs w:val="28"/>
                    </w:rPr>
                    <w:t>:</w:t>
                  </w:r>
                </w:p>
                <w:p w14:paraId="31B8B7C7" w14:textId="087C10E5" w:rsidR="006F5C7A" w:rsidRDefault="006F5C7A" w:rsidP="006F5C7A">
                  <w:pPr>
                    <w:spacing w:after="0" w:line="240" w:lineRule="auto"/>
                    <w:jc w:val="center"/>
                  </w:pPr>
                  <w:r>
                    <w:t xml:space="preserve">Preschool Program:  </w:t>
                  </w:r>
                  <w:r w:rsidR="00E91C8D">
                    <w:t>8</w:t>
                  </w:r>
                  <w:r>
                    <w:t>:</w:t>
                  </w:r>
                  <w:r w:rsidR="00E91C8D">
                    <w:t>5</w:t>
                  </w:r>
                  <w:r>
                    <w:t>0 am – 12 noon</w:t>
                  </w:r>
                </w:p>
                <w:p w14:paraId="4E2B1205" w14:textId="6C2317D4" w:rsidR="00CD4251" w:rsidRDefault="00CD4251" w:rsidP="00CD4251">
                  <w:pPr>
                    <w:spacing w:after="0" w:line="240" w:lineRule="auto"/>
                    <w:jc w:val="center"/>
                  </w:pPr>
                  <w:r>
                    <w:t xml:space="preserve"> </w:t>
                  </w:r>
                  <w:r w:rsidR="000B33E8">
                    <w:t>2-Year-Old</w:t>
                  </w:r>
                  <w:r w:rsidR="00150819">
                    <w:t xml:space="preserve"> Classroom </w:t>
                  </w:r>
                  <w:r w:rsidR="000B33E8">
                    <w:t>Ratio 1:4</w:t>
                  </w:r>
                </w:p>
                <w:p w14:paraId="17FFFDEF" w14:textId="182A5593" w:rsidR="006F5C7A" w:rsidRDefault="000B33E8" w:rsidP="006F5C7A">
                  <w:pPr>
                    <w:spacing w:after="0" w:line="240" w:lineRule="auto"/>
                    <w:jc w:val="center"/>
                  </w:pPr>
                  <w:r>
                    <w:t>3-Year-Old</w:t>
                  </w:r>
                  <w:r w:rsidR="004736AB">
                    <w:t xml:space="preserve"> Classroom </w:t>
                  </w:r>
                  <w:r>
                    <w:t>Ratio 1:6</w:t>
                  </w:r>
                </w:p>
                <w:p w14:paraId="0DFB3EA9" w14:textId="47A74765" w:rsidR="004736AB" w:rsidRDefault="000B33E8" w:rsidP="006F5C7A">
                  <w:pPr>
                    <w:spacing w:after="0" w:line="240" w:lineRule="auto"/>
                    <w:jc w:val="center"/>
                  </w:pPr>
                  <w:r>
                    <w:t>4-Year-Old</w:t>
                  </w:r>
                  <w:r w:rsidR="004736AB">
                    <w:t xml:space="preserve"> Classroom </w:t>
                  </w:r>
                  <w:r>
                    <w:t>Ratio 1:7</w:t>
                  </w:r>
                </w:p>
                <w:p w14:paraId="288B4F27" w14:textId="0AC1B634" w:rsidR="002327EF" w:rsidRDefault="002327EF" w:rsidP="006F5C7A">
                  <w:pPr>
                    <w:spacing w:after="0" w:line="240" w:lineRule="auto"/>
                    <w:jc w:val="center"/>
                  </w:pPr>
                </w:p>
                <w:p w14:paraId="3EECAED5" w14:textId="5024E9FD" w:rsidR="0085611C" w:rsidRDefault="0085611C" w:rsidP="006F5C7A">
                  <w:pPr>
                    <w:spacing w:after="0" w:line="240" w:lineRule="auto"/>
                    <w:jc w:val="center"/>
                  </w:pPr>
                  <w:r>
                    <w:t>Early Bird Drop Off:  7:30 – 8:45 a.m.</w:t>
                  </w:r>
                </w:p>
                <w:p w14:paraId="0BEAA5CB" w14:textId="43E70BA7" w:rsidR="006F5C7A" w:rsidRDefault="006F5C7A" w:rsidP="006F5C7A">
                  <w:pPr>
                    <w:spacing w:after="0" w:line="240" w:lineRule="auto"/>
                    <w:jc w:val="center"/>
                  </w:pPr>
                </w:p>
                <w:p w14:paraId="1DE57E6B" w14:textId="313AF151" w:rsidR="007122D0" w:rsidRDefault="0085611C" w:rsidP="0085611C">
                  <w:pPr>
                    <w:spacing w:after="0" w:line="240" w:lineRule="auto"/>
                    <w:jc w:val="center"/>
                  </w:pPr>
                  <w:r>
                    <w:t xml:space="preserve">Stay and Play </w:t>
                  </w:r>
                  <w:r w:rsidR="000B33E8">
                    <w:t>Aftercare: 12:00</w:t>
                  </w:r>
                  <w:r>
                    <w:t xml:space="preserve"> – 5:30</w:t>
                  </w:r>
                  <w:r w:rsidR="00846887">
                    <w:t xml:space="preserve"> p.m.</w:t>
                  </w:r>
                </w:p>
                <w:p w14:paraId="0988E369" w14:textId="6388DBAE" w:rsidR="00DB40CF" w:rsidRDefault="00DB40CF" w:rsidP="006F5C7A">
                  <w:pPr>
                    <w:spacing w:after="0" w:line="240" w:lineRule="auto"/>
                    <w:jc w:val="center"/>
                  </w:pPr>
                </w:p>
                <w:p w14:paraId="33842F21" w14:textId="77540347" w:rsidR="00A310CB" w:rsidRDefault="00A310CB" w:rsidP="006F5C7A">
                  <w:pPr>
                    <w:spacing w:after="0" w:line="240" w:lineRule="auto"/>
                    <w:jc w:val="center"/>
                    <w:rPr>
                      <w:color w:val="FF0000"/>
                    </w:rPr>
                  </w:pPr>
                  <w:r>
                    <w:rPr>
                      <w:color w:val="FF0000"/>
                    </w:rPr>
                    <w:t>All Programs run Monday through Friday</w:t>
                  </w:r>
                </w:p>
                <w:p w14:paraId="2A1A0B45" w14:textId="5846412F" w:rsidR="00300FC1" w:rsidRDefault="00300FC1" w:rsidP="006F5C7A">
                  <w:pPr>
                    <w:spacing w:after="0" w:line="240" w:lineRule="auto"/>
                    <w:jc w:val="center"/>
                    <w:rPr>
                      <w:color w:val="FF0000"/>
                    </w:rPr>
                  </w:pPr>
                  <w:r>
                    <w:rPr>
                      <w:color w:val="FF0000"/>
                    </w:rPr>
                    <w:t xml:space="preserve">September </w:t>
                  </w:r>
                  <w:r w:rsidR="00846887">
                    <w:rPr>
                      <w:color w:val="FF0000"/>
                    </w:rPr>
                    <w:t>3</w:t>
                  </w:r>
                  <w:r>
                    <w:rPr>
                      <w:color w:val="FF0000"/>
                    </w:rPr>
                    <w:t xml:space="preserve"> – June 13</w:t>
                  </w:r>
                </w:p>
                <w:p w14:paraId="6D0EA1AB" w14:textId="77777777" w:rsidR="000542C5" w:rsidRPr="00A310CB" w:rsidRDefault="000542C5" w:rsidP="006F5C7A">
                  <w:pPr>
                    <w:spacing w:after="0" w:line="240" w:lineRule="auto"/>
                    <w:jc w:val="center"/>
                    <w:rPr>
                      <w:color w:val="FF0000"/>
                    </w:rPr>
                  </w:pPr>
                </w:p>
                <w:p w14:paraId="69E53D39" w14:textId="1A6A9FE9" w:rsidR="006D797E" w:rsidRDefault="006D797E" w:rsidP="006F5C7A">
                  <w:pPr>
                    <w:spacing w:after="0" w:line="240" w:lineRule="auto"/>
                    <w:jc w:val="center"/>
                  </w:pPr>
                </w:p>
                <w:p w14:paraId="39B51D72" w14:textId="51EEA797" w:rsidR="006D797E" w:rsidRDefault="006D797E" w:rsidP="006F5C7A">
                  <w:pPr>
                    <w:spacing w:after="0" w:line="240" w:lineRule="auto"/>
                    <w:jc w:val="center"/>
                  </w:pPr>
                  <w:r>
                    <w:t xml:space="preserve">Our preschool program has been in Reisterstown for </w:t>
                  </w:r>
                  <w:r w:rsidR="00846887">
                    <w:t>40</w:t>
                  </w:r>
                  <w:r>
                    <w:t xml:space="preserve"> years.  Our graduates have been successful in transitioning into both public and private </w:t>
                  </w:r>
                  <w:r w:rsidR="00FB5EA2">
                    <w:t>k</w:t>
                  </w:r>
                  <w:r>
                    <w:t>indergartens.</w:t>
                  </w:r>
                </w:p>
                <w:p w14:paraId="45042818" w14:textId="4B82FC35" w:rsidR="006D797E" w:rsidRDefault="006D797E" w:rsidP="006F5C7A">
                  <w:pPr>
                    <w:spacing w:after="0" w:line="240" w:lineRule="auto"/>
                    <w:jc w:val="center"/>
                  </w:pPr>
                </w:p>
                <w:p w14:paraId="5740878C" w14:textId="77777777" w:rsidR="001B5F4A" w:rsidRDefault="001B5F4A" w:rsidP="001B5F4A">
                  <w:pPr>
                    <w:pStyle w:val="Heading2"/>
                    <w:jc w:val="center"/>
                    <w:rPr>
                      <w:rStyle w:val="Hyperlink"/>
                    </w:rPr>
                  </w:pPr>
                  <w:r>
                    <w:t>Contact Us</w:t>
                  </w:r>
                  <w:r>
                    <w:br/>
                  </w:r>
                  <w:hyperlink r:id="rId10" w:history="1">
                    <w:r w:rsidR="004D79BB" w:rsidRPr="00FA0AEC">
                      <w:rPr>
                        <w:rStyle w:val="Hyperlink"/>
                      </w:rPr>
                      <w:t>RUMNS234@gmail.com</w:t>
                    </w:r>
                  </w:hyperlink>
                </w:p>
                <w:p w14:paraId="5AE84011" w14:textId="63CDA83A" w:rsidR="00DB40CF" w:rsidRDefault="00DB40CF" w:rsidP="00DB40CF">
                  <w:r>
                    <w:t xml:space="preserve">          Kirstyn Hutchinson – Director – 410-387-9911</w:t>
                  </w:r>
                </w:p>
                <w:tbl>
                  <w:tblPr>
                    <w:tblpPr w:leftFromText="180" w:rightFromText="180" w:vertAnchor="page" w:horzAnchor="margin" w:tblpY="7045"/>
                    <w:tblOverlap w:val="never"/>
                    <w:tblW w:w="5000" w:type="pct"/>
                    <w:tblLayout w:type="fixed"/>
                    <w:tblCellMar>
                      <w:left w:w="0" w:type="dxa"/>
                      <w:right w:w="0" w:type="dxa"/>
                    </w:tblCellMar>
                    <w:tblLook w:val="04A0" w:firstRow="1" w:lastRow="0" w:firstColumn="1" w:lastColumn="0" w:noHBand="0" w:noVBand="1"/>
                  </w:tblPr>
                  <w:tblGrid>
                    <w:gridCol w:w="1447"/>
                    <w:gridCol w:w="25"/>
                    <w:gridCol w:w="3084"/>
                  </w:tblGrid>
                  <w:tr w:rsidR="000542C5" w14:paraId="6452D7BF" w14:textId="77777777" w:rsidTr="000542C5">
                    <w:trPr>
                      <w:trHeight w:val="732"/>
                    </w:trPr>
                    <w:tc>
                      <w:tcPr>
                        <w:tcW w:w="5000" w:type="pct"/>
                        <w:gridSpan w:val="3"/>
                        <w:vAlign w:val="center"/>
                      </w:tcPr>
                      <w:p w14:paraId="24F62BB4" w14:textId="3780C9B8" w:rsidR="000542C5" w:rsidRDefault="000542C5" w:rsidP="00273CB0">
                        <w:pPr>
                          <w:pStyle w:val="Company"/>
                          <w:jc w:val="center"/>
                          <w:rPr>
                            <w:sz w:val="24"/>
                            <w:szCs w:val="24"/>
                          </w:rPr>
                        </w:pPr>
                        <w:r w:rsidRPr="00273CB0">
                          <w:rPr>
                            <w:sz w:val="24"/>
                            <w:szCs w:val="24"/>
                          </w:rPr>
                          <w:t>Visit our Website:</w:t>
                        </w:r>
                        <w:r w:rsidR="00273CB0">
                          <w:rPr>
                            <w:sz w:val="24"/>
                            <w:szCs w:val="24"/>
                          </w:rPr>
                          <w:t xml:space="preserve"> </w:t>
                        </w:r>
                        <w:hyperlink r:id="rId11" w:history="1">
                          <w:r w:rsidR="00273CB0" w:rsidRPr="00403EAA">
                            <w:rPr>
                              <w:rStyle w:val="Hyperlink"/>
                              <w:sz w:val="24"/>
                              <w:szCs w:val="24"/>
                            </w:rPr>
                            <w:t>www.rumns.com</w:t>
                          </w:r>
                        </w:hyperlink>
                      </w:p>
                      <w:p w14:paraId="70A1B660" w14:textId="5EE2EFC6" w:rsidR="00273CB0" w:rsidRDefault="00000000" w:rsidP="00273CB0">
                        <w:pPr>
                          <w:pStyle w:val="Company"/>
                          <w:jc w:val="center"/>
                        </w:pPr>
                        <w:hyperlink r:id="rId12" w:history="1">
                          <w:r w:rsidR="00F84D3E" w:rsidRPr="00403EAA">
                            <w:rPr>
                              <w:rStyle w:val="Hyperlink"/>
                            </w:rPr>
                            <w:t>rumns234@gmail.com</w:t>
                          </w:r>
                        </w:hyperlink>
                      </w:p>
                      <w:p w14:paraId="51F5F8B3" w14:textId="68A728EB" w:rsidR="00F84D3E" w:rsidRDefault="00F84D3E" w:rsidP="00273CB0">
                        <w:pPr>
                          <w:pStyle w:val="Company"/>
                          <w:jc w:val="center"/>
                        </w:pPr>
                        <w:r>
                          <w:t>443-</w:t>
                        </w:r>
                        <w:r w:rsidR="00846887">
                          <w:t>546-</w:t>
                        </w:r>
                        <w:r w:rsidR="001F7014">
                          <w:t>0585</w:t>
                        </w:r>
                      </w:p>
                    </w:tc>
                  </w:tr>
                  <w:tr w:rsidR="000542C5" w14:paraId="36305AEE" w14:textId="77777777" w:rsidTr="006D4372">
                    <w:tc>
                      <w:tcPr>
                        <w:tcW w:w="1588" w:type="pct"/>
                        <w:vAlign w:val="center"/>
                      </w:tcPr>
                      <w:p w14:paraId="592BA9BB" w14:textId="77777777" w:rsidR="000542C5" w:rsidRDefault="000542C5" w:rsidP="000542C5">
                        <w:pPr>
                          <w:pStyle w:val="NoSpacing"/>
                          <w:rPr>
                            <w:noProof/>
                            <w:lang w:eastAsia="en-US"/>
                          </w:rPr>
                        </w:pPr>
                      </w:p>
                    </w:tc>
                    <w:tc>
                      <w:tcPr>
                        <w:tcW w:w="27" w:type="pct"/>
                      </w:tcPr>
                      <w:p w14:paraId="7B1B419F" w14:textId="77777777" w:rsidR="000542C5" w:rsidRDefault="000542C5" w:rsidP="000542C5"/>
                    </w:tc>
                    <w:tc>
                      <w:tcPr>
                        <w:tcW w:w="3385" w:type="pct"/>
                      </w:tcPr>
                      <w:p w14:paraId="5FB17708" w14:textId="77777777" w:rsidR="000542C5" w:rsidRDefault="000542C5" w:rsidP="000542C5">
                        <w:pPr>
                          <w:pStyle w:val="Company"/>
                        </w:pPr>
                      </w:p>
                    </w:tc>
                  </w:tr>
                  <w:tr w:rsidR="000542C5" w14:paraId="3ED7C4C2" w14:textId="77777777" w:rsidTr="006D4372">
                    <w:tc>
                      <w:tcPr>
                        <w:tcW w:w="1588" w:type="pct"/>
                        <w:vAlign w:val="center"/>
                      </w:tcPr>
                      <w:p w14:paraId="781D1AF3" w14:textId="607B6C42" w:rsidR="000542C5" w:rsidRDefault="000542C5" w:rsidP="000542C5">
                        <w:pPr>
                          <w:pStyle w:val="NoSpacing"/>
                        </w:pPr>
                      </w:p>
                    </w:tc>
                    <w:tc>
                      <w:tcPr>
                        <w:tcW w:w="27" w:type="pct"/>
                      </w:tcPr>
                      <w:p w14:paraId="0F9FC8DA" w14:textId="77777777" w:rsidR="000542C5" w:rsidRDefault="000542C5" w:rsidP="000542C5"/>
                    </w:tc>
                    <w:tc>
                      <w:tcPr>
                        <w:tcW w:w="3385" w:type="pct"/>
                      </w:tcPr>
                      <w:sdt>
                        <w:sdtPr>
                          <w:alias w:val="Company"/>
                          <w:tag w:val=""/>
                          <w:id w:val="1621798997"/>
                          <w:placeholder>
                            <w:docPart w:val="5A76F957C638437ABC68C70050830EEA"/>
                          </w:placeholder>
                          <w:dataBinding w:prefixMappings="xmlns:ns0='http://schemas.openxmlformats.org/officeDocument/2006/extended-properties' " w:xpath="/ns0:Properties[1]/ns0:Company[1]" w:storeItemID="{6668398D-A668-4E3E-A5EB-62B293D839F1}"/>
                          <w:text/>
                        </w:sdtPr>
                        <w:sdtContent>
                          <w:p w14:paraId="7FE90E4F" w14:textId="38D8FF4C" w:rsidR="000542C5" w:rsidRDefault="00C00202" w:rsidP="000542C5">
                            <w:pPr>
                              <w:pStyle w:val="Company"/>
                            </w:pPr>
                            <w:r>
                              <w:t>RUMNS  202</w:t>
                            </w:r>
                            <w:r w:rsidR="001F7014">
                              <w:t>4</w:t>
                            </w:r>
                            <w:r>
                              <w:t>-202</w:t>
                            </w:r>
                            <w:r w:rsidR="001F7014">
                              <w:t>5</w:t>
                            </w:r>
                          </w:p>
                        </w:sdtContent>
                      </w:sdt>
                      <w:p w14:paraId="2AD6F8F7" w14:textId="77777777" w:rsidR="000542C5" w:rsidRDefault="000542C5" w:rsidP="000542C5">
                        <w:pPr>
                          <w:pStyle w:val="Footer"/>
                        </w:pPr>
                        <w:r>
                          <w:t>246 Main Street</w:t>
                        </w:r>
                      </w:p>
                      <w:p w14:paraId="1419F6C5" w14:textId="77777777" w:rsidR="000542C5" w:rsidRDefault="000542C5" w:rsidP="000542C5">
                        <w:pPr>
                          <w:pStyle w:val="Footer"/>
                        </w:pPr>
                        <w:r>
                          <w:t>Reisterstown, MD 21136</w:t>
                        </w:r>
                      </w:p>
                      <w:p w14:paraId="431CB1A4" w14:textId="77777777" w:rsidR="000542C5" w:rsidRDefault="000542C5" w:rsidP="000542C5">
                        <w:pPr>
                          <w:pStyle w:val="Footer"/>
                        </w:pPr>
                      </w:p>
                    </w:tc>
                  </w:tr>
                </w:tbl>
                <w:p w14:paraId="7002066C" w14:textId="59ADB05F" w:rsidR="00DB40CF" w:rsidRPr="00DB40CF" w:rsidRDefault="00DB40CF" w:rsidP="000542C5">
                  <w:r>
                    <w:t xml:space="preserve">          Lani Hoffmann – Registrar – 443-996-9375</w:t>
                  </w:r>
                </w:p>
              </w:tc>
            </w:tr>
            <w:tr w:rsidR="001B5F4A" w14:paraId="1A3AEC46" w14:textId="77777777">
              <w:trPr>
                <w:trHeight w:hRule="exact" w:val="2880"/>
              </w:trPr>
              <w:tc>
                <w:tcPr>
                  <w:tcW w:w="5000" w:type="pct"/>
                  <w:vAlign w:val="bottom"/>
                </w:tcPr>
                <w:p w14:paraId="26E0D43D" w14:textId="0AB1D327" w:rsidR="001B5F4A" w:rsidRDefault="00415296" w:rsidP="006D4372">
                  <w:pPr>
                    <w:spacing w:after="0" w:line="240" w:lineRule="auto"/>
                  </w:pPr>
                  <w:r>
                    <w:rPr>
                      <w:noProof/>
                    </w:rPr>
                    <w:drawing>
                      <wp:anchor distT="0" distB="0" distL="114300" distR="114300" simplePos="0" relativeHeight="251660288" behindDoc="0" locked="0" layoutInCell="1" allowOverlap="1" wp14:anchorId="06A78BBC" wp14:editId="6AA36B3A">
                        <wp:simplePos x="0" y="0"/>
                        <wp:positionH relativeFrom="column">
                          <wp:posOffset>811530</wp:posOffset>
                        </wp:positionH>
                        <wp:positionV relativeFrom="paragraph">
                          <wp:posOffset>-1585595</wp:posOffset>
                        </wp:positionV>
                        <wp:extent cx="1272540" cy="1272540"/>
                        <wp:effectExtent l="0" t="0" r="381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stretch>
                                  <a:fillRect/>
                                </a:stretch>
                              </pic:blipFill>
                              <pic:spPr>
                                <a:xfrm>
                                  <a:off x="0" y="0"/>
                                  <a:ext cx="1272540" cy="1272540"/>
                                </a:xfrm>
                                <a:prstGeom prst="rect">
                                  <a:avLst/>
                                </a:prstGeom>
                              </pic:spPr>
                            </pic:pic>
                          </a:graphicData>
                        </a:graphic>
                        <wp14:sizeRelH relativeFrom="page">
                          <wp14:pctWidth>0</wp14:pctWidth>
                        </wp14:sizeRelH>
                        <wp14:sizeRelV relativeFrom="page">
                          <wp14:pctHeight>0</wp14:pctHeight>
                        </wp14:sizeRelV>
                      </wp:anchor>
                    </w:drawing>
                  </w:r>
                  <w:r w:rsidR="006D4372">
                    <w:rPr>
                      <w:noProof/>
                    </w:rPr>
                    <w:t xml:space="preserve">                         </w:t>
                  </w:r>
                </w:p>
              </w:tc>
            </w:tr>
          </w:tbl>
          <w:p w14:paraId="6186F12D" w14:textId="77777777" w:rsidR="001B5F4A" w:rsidRDefault="001B5F4A"/>
        </w:tc>
        <w:tc>
          <w:tcPr>
            <w:tcW w:w="720" w:type="dxa"/>
          </w:tcPr>
          <w:p w14:paraId="10DF2A96" w14:textId="7B2C48BD" w:rsidR="001B5F4A" w:rsidRDefault="001D11C1">
            <w:r>
              <w:t xml:space="preserve">          </w:t>
            </w:r>
          </w:p>
        </w:tc>
        <w:tc>
          <w:tcPr>
            <w:tcW w:w="4571" w:type="dxa"/>
          </w:tcPr>
          <w:tbl>
            <w:tblPr>
              <w:tblStyle w:val="TableLayout"/>
              <w:tblW w:w="5442" w:type="dxa"/>
              <w:tblLayout w:type="fixed"/>
              <w:tblLook w:val="04A0" w:firstRow="1" w:lastRow="0" w:firstColumn="1" w:lastColumn="0" w:noHBand="0" w:noVBand="1"/>
            </w:tblPr>
            <w:tblGrid>
              <w:gridCol w:w="5442"/>
            </w:tblGrid>
            <w:tr w:rsidR="001B5F4A" w14:paraId="061AF7B1" w14:textId="77777777" w:rsidTr="00413D44">
              <w:trPr>
                <w:trHeight w:hRule="exact" w:val="5760"/>
              </w:trPr>
              <w:sdt>
                <w:sdtPr>
                  <w:id w:val="-1297910721"/>
                  <w:picture/>
                </w:sdtPr>
                <w:sdtContent>
                  <w:tc>
                    <w:tcPr>
                      <w:tcW w:w="5000" w:type="pct"/>
                    </w:tcPr>
                    <w:p w14:paraId="5C716ACC" w14:textId="6022E0EC" w:rsidR="001B5F4A" w:rsidRDefault="00E91BB2">
                      <w:r>
                        <w:rPr>
                          <w:noProof/>
                        </w:rPr>
                        <w:drawing>
                          <wp:inline distT="0" distB="0" distL="0" distR="0" wp14:anchorId="351B94CD" wp14:editId="2883F7FA">
                            <wp:extent cx="2789123" cy="38698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stretch>
                                      <a:fillRect/>
                                    </a:stretch>
                                  </pic:blipFill>
                                  <pic:spPr>
                                    <a:xfrm>
                                      <a:off x="0" y="0"/>
                                      <a:ext cx="2789123" cy="3869818"/>
                                    </a:xfrm>
                                    <a:prstGeom prst="rect">
                                      <a:avLst/>
                                    </a:prstGeom>
                                  </pic:spPr>
                                </pic:pic>
                              </a:graphicData>
                            </a:graphic>
                          </wp:inline>
                        </w:drawing>
                      </w:r>
                    </w:p>
                  </w:tc>
                </w:sdtContent>
              </w:sdt>
            </w:tr>
            <w:tr w:rsidR="001B5F4A" w14:paraId="49B48D74" w14:textId="77777777" w:rsidTr="00413D44">
              <w:trPr>
                <w:trHeight w:hRule="exact" w:val="360"/>
              </w:trPr>
              <w:tc>
                <w:tcPr>
                  <w:tcW w:w="5000" w:type="pct"/>
                </w:tcPr>
                <w:p w14:paraId="539D0423" w14:textId="77777777" w:rsidR="001B5F4A" w:rsidRDefault="001B5F4A"/>
              </w:tc>
            </w:tr>
            <w:tr w:rsidR="001B5F4A" w14:paraId="4F9AB50E" w14:textId="77777777" w:rsidTr="00413D44">
              <w:trPr>
                <w:trHeight w:hRule="exact" w:val="3240"/>
              </w:trPr>
              <w:sdt>
                <w:sdtPr>
                  <w:rPr>
                    <w:sz w:val="48"/>
                    <w:szCs w:val="48"/>
                  </w:rPr>
                  <w:alias w:val="Company"/>
                  <w:tag w:val=""/>
                  <w:id w:val="1477263083"/>
                  <w:placeholder>
                    <w:docPart w:val="A60EB0CC7EFB4A6A903F0DBD21A3641B"/>
                  </w:placeholder>
                  <w:dataBinding w:prefixMappings="xmlns:ns0='http://schemas.openxmlformats.org/officeDocument/2006/extended-properties' " w:xpath="/ns0:Properties[1]/ns0:Company[1]" w:storeItemID="{6668398D-A668-4E3E-A5EB-62B293D839F1}"/>
                  <w:text/>
                </w:sdtPr>
                <w:sdtContent>
                  <w:tc>
                    <w:tcPr>
                      <w:tcW w:w="5000" w:type="pct"/>
                      <w:shd w:val="clear" w:color="auto" w:fill="03A996" w:themeFill="accent1"/>
                    </w:tcPr>
                    <w:p w14:paraId="2EA373B5" w14:textId="20C34E4D" w:rsidR="001B5F4A" w:rsidRDefault="001F7014" w:rsidP="007E737A">
                      <w:pPr>
                        <w:pStyle w:val="Title"/>
                      </w:pPr>
                      <w:r>
                        <w:rPr>
                          <w:sz w:val="48"/>
                          <w:szCs w:val="48"/>
                        </w:rPr>
                        <w:t>RUMNS  2024-2025</w:t>
                      </w:r>
                    </w:p>
                  </w:tc>
                </w:sdtContent>
              </w:sdt>
            </w:tr>
            <w:tr w:rsidR="001B5F4A" w14:paraId="6992490E" w14:textId="77777777" w:rsidTr="00413D44">
              <w:trPr>
                <w:trHeight w:hRule="exact" w:val="1440"/>
              </w:trPr>
              <w:tc>
                <w:tcPr>
                  <w:tcW w:w="5000" w:type="pct"/>
                  <w:shd w:val="clear" w:color="auto" w:fill="03A996" w:themeFill="accent1"/>
                  <w:vAlign w:val="bottom"/>
                </w:tcPr>
                <w:p w14:paraId="7D20ACCE" w14:textId="5EE8E566" w:rsidR="001B5F4A" w:rsidRDefault="001B5F4A" w:rsidP="00E83204">
                  <w:pPr>
                    <w:pStyle w:val="Subtitle"/>
                  </w:pPr>
                  <w:r>
                    <w:t xml:space="preserve">Reisterstown United Methodist </w:t>
                  </w:r>
                  <w:r w:rsidR="00E83204">
                    <w:t xml:space="preserve">                  </w:t>
                  </w:r>
                  <w:r w:rsidR="00C50165">
                    <w:t xml:space="preserve">    </w:t>
                  </w:r>
                  <w:r>
                    <w:t>Nursery School</w:t>
                  </w:r>
                </w:p>
              </w:tc>
            </w:tr>
            <w:tr w:rsidR="00E83204" w14:paraId="036A03D7" w14:textId="77777777" w:rsidTr="00413D44">
              <w:trPr>
                <w:trHeight w:hRule="exact" w:val="1440"/>
              </w:trPr>
              <w:tc>
                <w:tcPr>
                  <w:tcW w:w="5000" w:type="pct"/>
                  <w:shd w:val="clear" w:color="auto" w:fill="03A996" w:themeFill="accent1"/>
                  <w:vAlign w:val="bottom"/>
                </w:tcPr>
                <w:p w14:paraId="2C097F6B" w14:textId="77777777" w:rsidR="00E83204" w:rsidRDefault="00E83204" w:rsidP="00E83204">
                  <w:pPr>
                    <w:pStyle w:val="Subtitle"/>
                  </w:pPr>
                </w:p>
              </w:tc>
            </w:tr>
          </w:tbl>
          <w:p w14:paraId="15220C06" w14:textId="77777777" w:rsidR="001B5F4A" w:rsidRDefault="001B5F4A"/>
        </w:tc>
      </w:tr>
    </w:tbl>
    <w:p w14:paraId="2643B316" w14:textId="2B9345A7" w:rsidR="00335FB5" w:rsidRDefault="00335FB5">
      <w:pPr>
        <w:pStyle w:val="NoSpacing"/>
      </w:pPr>
    </w:p>
    <w:tbl>
      <w:tblPr>
        <w:tblStyle w:val="TableLayout"/>
        <w:tblW w:w="14399" w:type="dxa"/>
        <w:jc w:val="center"/>
        <w:tblLayout w:type="fixed"/>
        <w:tblLook w:val="04A0" w:firstRow="1" w:lastRow="0" w:firstColumn="1" w:lastColumn="0" w:noHBand="0" w:noVBand="1"/>
      </w:tblPr>
      <w:tblGrid>
        <w:gridCol w:w="3840"/>
        <w:gridCol w:w="713"/>
        <w:gridCol w:w="715"/>
        <w:gridCol w:w="3914"/>
        <w:gridCol w:w="649"/>
        <w:gridCol w:w="717"/>
        <w:gridCol w:w="3851"/>
      </w:tblGrid>
      <w:tr w:rsidR="00335FB5" w:rsidRPr="006A1E85" w14:paraId="6D3A8075" w14:textId="77777777" w:rsidTr="00BA3F1E">
        <w:trPr>
          <w:trHeight w:hRule="exact" w:val="10800"/>
          <w:jc w:val="center"/>
        </w:trPr>
        <w:tc>
          <w:tcPr>
            <w:tcW w:w="3840" w:type="dxa"/>
          </w:tcPr>
          <w:p w14:paraId="5EDE6250" w14:textId="77777777" w:rsidR="00AD42E5" w:rsidRDefault="00000000" w:rsidP="00FA66D9">
            <w:pPr>
              <w:tabs>
                <w:tab w:val="left" w:pos="192"/>
                <w:tab w:val="center" w:pos="1920"/>
              </w:tabs>
              <w:spacing w:after="0" w:line="240" w:lineRule="auto"/>
              <w:rPr>
                <w:rFonts w:asciiTheme="majorHAnsi" w:eastAsiaTheme="majorEastAsia" w:hAnsiTheme="majorHAnsi" w:cstheme="majorBidi"/>
                <w:b/>
                <w:bCs/>
                <w:color w:val="027E6F" w:themeColor="accent1" w:themeShade="BF"/>
                <w:sz w:val="42"/>
              </w:rPr>
            </w:pPr>
            <w:sdt>
              <w:sdtPr>
                <w:rPr>
                  <w:rFonts w:asciiTheme="majorHAnsi" w:eastAsiaTheme="majorEastAsia" w:hAnsiTheme="majorHAnsi" w:cstheme="majorBidi"/>
                  <w:b/>
                  <w:bCs/>
                  <w:color w:val="027E6F" w:themeColor="accent1" w:themeShade="BF"/>
                  <w:sz w:val="42"/>
                </w:rPr>
                <w:id w:val="-1941750188"/>
                <w:picture/>
              </w:sdtPr>
              <w:sdtContent>
                <w:r w:rsidR="000E00CC">
                  <w:rPr>
                    <w:b/>
                    <w:bCs/>
                    <w:noProof/>
                  </w:rPr>
                  <w:drawing>
                    <wp:inline distT="0" distB="0" distL="0" distR="0" wp14:anchorId="1B8E15D6" wp14:editId="167DF89F">
                      <wp:extent cx="2201333" cy="4089314"/>
                      <wp:effectExtent l="0" t="0" r="889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stretch>
                                <a:fillRect/>
                              </a:stretch>
                            </pic:blipFill>
                            <pic:spPr>
                              <a:xfrm>
                                <a:off x="0" y="0"/>
                                <a:ext cx="2206983" cy="4099810"/>
                              </a:xfrm>
                              <a:prstGeom prst="rect">
                                <a:avLst/>
                              </a:prstGeom>
                            </pic:spPr>
                          </pic:pic>
                        </a:graphicData>
                      </a:graphic>
                    </wp:inline>
                  </w:drawing>
                </w:r>
              </w:sdtContent>
            </w:sdt>
          </w:p>
          <w:p w14:paraId="6EE7DD51" w14:textId="77777777" w:rsidR="00AD42E5" w:rsidRDefault="00AD42E5" w:rsidP="00FA66D9">
            <w:pPr>
              <w:tabs>
                <w:tab w:val="left" w:pos="192"/>
                <w:tab w:val="center" w:pos="1920"/>
              </w:tabs>
              <w:spacing w:after="0" w:line="240" w:lineRule="auto"/>
              <w:rPr>
                <w:b/>
                <w:bCs/>
                <w:sz w:val="42"/>
              </w:rPr>
            </w:pPr>
          </w:p>
          <w:p w14:paraId="686C5DD5" w14:textId="390790FA" w:rsidR="00DB3EEC" w:rsidRPr="00FA66D9" w:rsidRDefault="00C21072" w:rsidP="00FA66D9">
            <w:pPr>
              <w:tabs>
                <w:tab w:val="left" w:pos="192"/>
                <w:tab w:val="center" w:pos="1920"/>
              </w:tabs>
              <w:spacing w:after="0" w:line="240" w:lineRule="auto"/>
              <w:rPr>
                <w:rStyle w:val="Heading1Char"/>
                <w:rFonts w:asciiTheme="minorHAnsi" w:eastAsiaTheme="minorHAnsi" w:hAnsiTheme="minorHAnsi" w:cstheme="minorBidi"/>
                <w:color w:val="4D4436" w:themeColor="text2" w:themeTint="E6"/>
                <w:sz w:val="20"/>
              </w:rPr>
            </w:pPr>
            <w:r w:rsidRPr="006A1E85">
              <w:rPr>
                <w:rStyle w:val="Heading1Char"/>
                <w:b w:val="0"/>
                <w:bCs w:val="0"/>
                <w:sz w:val="32"/>
                <w:szCs w:val="32"/>
              </w:rPr>
              <w:t xml:space="preserve">Over </w:t>
            </w:r>
            <w:r w:rsidR="001F7014">
              <w:rPr>
                <w:rStyle w:val="Heading1Char"/>
                <w:b w:val="0"/>
                <w:bCs w:val="0"/>
                <w:sz w:val="32"/>
                <w:szCs w:val="32"/>
              </w:rPr>
              <w:t>40</w:t>
            </w:r>
            <w:r w:rsidRPr="006A1E85">
              <w:rPr>
                <w:rStyle w:val="Heading1Char"/>
                <w:b w:val="0"/>
                <w:bCs w:val="0"/>
                <w:sz w:val="32"/>
                <w:szCs w:val="32"/>
              </w:rPr>
              <w:t xml:space="preserve"> years serving the Reisterstown Community!</w:t>
            </w:r>
          </w:p>
          <w:p w14:paraId="05DDEC43" w14:textId="229ECDAC" w:rsidR="00DB3EEC" w:rsidRDefault="00DB3EEC" w:rsidP="00FA66D9">
            <w:pPr>
              <w:spacing w:after="0" w:line="240" w:lineRule="auto"/>
              <w:rPr>
                <w:b/>
                <w:bCs/>
              </w:rPr>
            </w:pPr>
            <w:r w:rsidRPr="006A1E85">
              <w:rPr>
                <w:b/>
                <w:bCs/>
              </w:rPr>
              <w:t>Our</w:t>
            </w:r>
            <w:r w:rsidR="00FB0DEE" w:rsidRPr="006A1E85">
              <w:rPr>
                <w:b/>
                <w:bCs/>
              </w:rPr>
              <w:t xml:space="preserve"> </w:t>
            </w:r>
            <w:r w:rsidRPr="006A1E85">
              <w:rPr>
                <w:b/>
                <w:bCs/>
              </w:rPr>
              <w:t xml:space="preserve">school has been part of the Reisterstown community </w:t>
            </w:r>
            <w:r w:rsidR="00C21072" w:rsidRPr="006A1E85">
              <w:rPr>
                <w:b/>
                <w:bCs/>
              </w:rPr>
              <w:t>since 1984.</w:t>
            </w:r>
            <w:r w:rsidR="00FB0DEE" w:rsidRPr="006A1E85">
              <w:rPr>
                <w:b/>
                <w:bCs/>
              </w:rPr>
              <w:t xml:space="preserve"> </w:t>
            </w:r>
            <w:r w:rsidR="004B23B7" w:rsidRPr="006A1E85">
              <w:rPr>
                <w:b/>
                <w:bCs/>
              </w:rPr>
              <w:t xml:space="preserve">We </w:t>
            </w:r>
            <w:r w:rsidR="00A63DB3">
              <w:rPr>
                <w:b/>
                <w:bCs/>
              </w:rPr>
              <w:t>prepared</w:t>
            </w:r>
            <w:r w:rsidR="004B23B7" w:rsidRPr="006A1E85">
              <w:rPr>
                <w:b/>
                <w:bCs/>
              </w:rPr>
              <w:t xml:space="preserve"> many generations of students ready for school and life -long learning.  Our goal is to have our children go forth enthusiastically with confidence in their own abilities and ideas with a firm foundation of skills</w:t>
            </w:r>
            <w:r w:rsidR="00733BEC" w:rsidRPr="006A1E85">
              <w:rPr>
                <w:b/>
                <w:bCs/>
              </w:rPr>
              <w:t>,</w:t>
            </w:r>
            <w:r w:rsidR="007C2674" w:rsidRPr="006A1E85">
              <w:rPr>
                <w:b/>
                <w:bCs/>
              </w:rPr>
              <w:t xml:space="preserve"> a thirst for more knowledge</w:t>
            </w:r>
            <w:r w:rsidR="00733BEC" w:rsidRPr="006A1E85">
              <w:rPr>
                <w:b/>
                <w:bCs/>
              </w:rPr>
              <w:t xml:space="preserve"> and the assurance that God loves them.  We believe that instilling a love of learning in a child is the most effective way to prepare him for further education.</w:t>
            </w:r>
          </w:p>
          <w:p w14:paraId="61C0A300" w14:textId="77777777" w:rsidR="00FA66D9" w:rsidRPr="006A1E85" w:rsidRDefault="00FA66D9" w:rsidP="00FA66D9">
            <w:pPr>
              <w:spacing w:after="0" w:line="240" w:lineRule="auto"/>
              <w:rPr>
                <w:b/>
                <w:bCs/>
              </w:rPr>
            </w:pPr>
          </w:p>
          <w:p w14:paraId="0B6BC456" w14:textId="3C487191" w:rsidR="00A355DD" w:rsidRPr="006A1E85" w:rsidRDefault="00A355DD" w:rsidP="00DB3EEC">
            <w:pPr>
              <w:rPr>
                <w:b/>
                <w:bCs/>
              </w:rPr>
            </w:pPr>
            <w:r w:rsidRPr="006A1E85">
              <w:rPr>
                <w:b/>
                <w:bCs/>
              </w:rPr>
              <w:t>C</w:t>
            </w:r>
            <w:r w:rsidR="00803815" w:rsidRPr="006A1E85">
              <w:rPr>
                <w:b/>
                <w:bCs/>
              </w:rPr>
              <w:t>lasses run September</w:t>
            </w:r>
            <w:r w:rsidR="00733BEC" w:rsidRPr="006A1E85">
              <w:rPr>
                <w:b/>
                <w:bCs/>
              </w:rPr>
              <w:t xml:space="preserve"> to </w:t>
            </w:r>
            <w:r w:rsidR="00DB40CF" w:rsidRPr="006A1E85">
              <w:rPr>
                <w:b/>
                <w:bCs/>
              </w:rPr>
              <w:t>mid-June</w:t>
            </w:r>
            <w:r w:rsidR="00BA3F1E" w:rsidRPr="006A1E85">
              <w:rPr>
                <w:b/>
                <w:bCs/>
              </w:rPr>
              <w:t>.</w:t>
            </w:r>
            <w:r w:rsidRPr="006A1E85">
              <w:rPr>
                <w:b/>
                <w:bCs/>
              </w:rPr>
              <w:t xml:space="preserve"> </w:t>
            </w:r>
            <w:r w:rsidR="00BA3F1E" w:rsidRPr="006A1E85">
              <w:rPr>
                <w:b/>
                <w:bCs/>
              </w:rPr>
              <w:t xml:space="preserve">    </w:t>
            </w:r>
            <w:r w:rsidR="00C837B9" w:rsidRPr="006A1E85">
              <w:rPr>
                <w:b/>
                <w:bCs/>
              </w:rPr>
              <w:t>We also run a summer camp program for those needing year</w:t>
            </w:r>
            <w:r w:rsidR="006A1E85" w:rsidRPr="006A1E85">
              <w:rPr>
                <w:b/>
                <w:bCs/>
              </w:rPr>
              <w:t>-</w:t>
            </w:r>
            <w:r w:rsidR="00C837B9" w:rsidRPr="006A1E85">
              <w:rPr>
                <w:b/>
                <w:bCs/>
              </w:rPr>
              <w:t>round care.</w:t>
            </w:r>
            <w:r w:rsidR="00BA3F1E" w:rsidRPr="006A1E85">
              <w:rPr>
                <w:b/>
                <w:bCs/>
              </w:rPr>
              <w:t xml:space="preserve">    </w:t>
            </w:r>
            <w:r w:rsidRPr="006A1E85">
              <w:rPr>
                <w:b/>
                <w:bCs/>
              </w:rPr>
              <w:t xml:space="preserve">   </w:t>
            </w:r>
          </w:p>
          <w:p w14:paraId="1097B356" w14:textId="040E29E4" w:rsidR="00803815" w:rsidRPr="006A1E85" w:rsidRDefault="00803815" w:rsidP="00DB3EEC">
            <w:pPr>
              <w:rPr>
                <w:b/>
                <w:bCs/>
              </w:rPr>
            </w:pPr>
          </w:p>
          <w:p w14:paraId="26C797BA" w14:textId="77777777" w:rsidR="003B4F24" w:rsidRPr="006A1E85" w:rsidRDefault="003B4F24" w:rsidP="00DB3EEC">
            <w:pPr>
              <w:rPr>
                <w:b/>
                <w:bCs/>
              </w:rPr>
            </w:pPr>
          </w:p>
          <w:p w14:paraId="521477DC" w14:textId="77777777" w:rsidR="00DB3EEC" w:rsidRPr="006A1E85" w:rsidRDefault="00DB3EEC" w:rsidP="00DB3EEC">
            <w:pPr>
              <w:rPr>
                <w:b/>
                <w:bCs/>
              </w:rPr>
            </w:pPr>
          </w:p>
        </w:tc>
        <w:tc>
          <w:tcPr>
            <w:tcW w:w="713" w:type="dxa"/>
          </w:tcPr>
          <w:p w14:paraId="76472316" w14:textId="77777777" w:rsidR="00335FB5" w:rsidRPr="006A1E85" w:rsidRDefault="00335FB5">
            <w:pPr>
              <w:rPr>
                <w:b/>
                <w:bCs/>
              </w:rPr>
            </w:pPr>
          </w:p>
        </w:tc>
        <w:tc>
          <w:tcPr>
            <w:tcW w:w="715" w:type="dxa"/>
          </w:tcPr>
          <w:p w14:paraId="328F6BE7" w14:textId="77777777" w:rsidR="00335FB5" w:rsidRPr="006A1E85" w:rsidRDefault="00335FB5">
            <w:pPr>
              <w:rPr>
                <w:b/>
                <w:bCs/>
              </w:rPr>
            </w:pPr>
          </w:p>
          <w:p w14:paraId="6C2B7601" w14:textId="77777777" w:rsidR="00733BEC" w:rsidRPr="006A1E85" w:rsidRDefault="00733BEC" w:rsidP="00733BEC">
            <w:pPr>
              <w:rPr>
                <w:b/>
                <w:bCs/>
              </w:rPr>
            </w:pPr>
          </w:p>
          <w:p w14:paraId="7129DC14" w14:textId="77777777" w:rsidR="00733BEC" w:rsidRPr="006A1E85" w:rsidRDefault="00733BEC" w:rsidP="00733BEC">
            <w:pPr>
              <w:rPr>
                <w:b/>
                <w:bCs/>
              </w:rPr>
            </w:pPr>
          </w:p>
          <w:p w14:paraId="31DEF146" w14:textId="77777777" w:rsidR="00733BEC" w:rsidRPr="006A1E85" w:rsidRDefault="00733BEC" w:rsidP="00733BEC">
            <w:pPr>
              <w:rPr>
                <w:b/>
                <w:bCs/>
              </w:rPr>
            </w:pPr>
          </w:p>
          <w:p w14:paraId="7845FECE" w14:textId="77777777" w:rsidR="00733BEC" w:rsidRPr="006A1E85" w:rsidRDefault="00733BEC" w:rsidP="00733BEC">
            <w:pPr>
              <w:rPr>
                <w:b/>
                <w:bCs/>
              </w:rPr>
            </w:pPr>
          </w:p>
          <w:p w14:paraId="18E395C8" w14:textId="77777777" w:rsidR="00733BEC" w:rsidRPr="006A1E85" w:rsidRDefault="00733BEC" w:rsidP="00733BEC">
            <w:pPr>
              <w:rPr>
                <w:b/>
                <w:bCs/>
              </w:rPr>
            </w:pPr>
          </w:p>
          <w:p w14:paraId="0B6C3046" w14:textId="77777777" w:rsidR="00733BEC" w:rsidRPr="006A1E85" w:rsidRDefault="00733BEC" w:rsidP="00733BEC">
            <w:pPr>
              <w:rPr>
                <w:b/>
                <w:bCs/>
              </w:rPr>
            </w:pPr>
          </w:p>
          <w:p w14:paraId="0D7F1A8A" w14:textId="77777777" w:rsidR="00733BEC" w:rsidRPr="006A1E85" w:rsidRDefault="00733BEC" w:rsidP="00733BEC">
            <w:pPr>
              <w:rPr>
                <w:b/>
                <w:bCs/>
              </w:rPr>
            </w:pPr>
          </w:p>
          <w:p w14:paraId="40E40B1E" w14:textId="77777777" w:rsidR="00733BEC" w:rsidRPr="006A1E85" w:rsidRDefault="00733BEC" w:rsidP="00733BEC">
            <w:pPr>
              <w:rPr>
                <w:b/>
                <w:bCs/>
              </w:rPr>
            </w:pPr>
          </w:p>
          <w:p w14:paraId="08AEB3F4" w14:textId="77777777" w:rsidR="00733BEC" w:rsidRPr="006A1E85" w:rsidRDefault="00733BEC" w:rsidP="00733BEC">
            <w:pPr>
              <w:rPr>
                <w:b/>
                <w:bCs/>
              </w:rPr>
            </w:pPr>
          </w:p>
          <w:p w14:paraId="27742C23" w14:textId="6711501E" w:rsidR="00733BEC" w:rsidRPr="006A1E85" w:rsidRDefault="00733BEC" w:rsidP="00733BEC">
            <w:pPr>
              <w:rPr>
                <w:b/>
                <w:bCs/>
              </w:rPr>
            </w:pPr>
          </w:p>
          <w:p w14:paraId="1E3B8E34" w14:textId="071FF1D7" w:rsidR="00733BEC" w:rsidRPr="006A1E85" w:rsidRDefault="00733BEC" w:rsidP="00733BEC">
            <w:pPr>
              <w:rPr>
                <w:b/>
                <w:bCs/>
              </w:rPr>
            </w:pPr>
            <w:r w:rsidRPr="006A1E85">
              <w:rPr>
                <w:b/>
                <w:bCs/>
              </w:rPr>
              <w:t xml:space="preserve">              </w:t>
            </w:r>
          </w:p>
          <w:p w14:paraId="7439C396" w14:textId="77777777" w:rsidR="00733BEC" w:rsidRPr="006A1E85" w:rsidRDefault="00733BEC" w:rsidP="00733BEC">
            <w:pPr>
              <w:rPr>
                <w:b/>
                <w:bCs/>
              </w:rPr>
            </w:pPr>
          </w:p>
          <w:p w14:paraId="3067FABF" w14:textId="77777777" w:rsidR="00733BEC" w:rsidRPr="006A1E85" w:rsidRDefault="00733BEC" w:rsidP="00733BEC">
            <w:pPr>
              <w:rPr>
                <w:b/>
                <w:bCs/>
              </w:rPr>
            </w:pPr>
          </w:p>
          <w:p w14:paraId="2219FFFA" w14:textId="14ADADCD" w:rsidR="00733BEC" w:rsidRPr="006A1E85" w:rsidRDefault="00733BEC" w:rsidP="00733BEC">
            <w:pPr>
              <w:rPr>
                <w:b/>
                <w:bCs/>
              </w:rPr>
            </w:pPr>
          </w:p>
        </w:tc>
        <w:tc>
          <w:tcPr>
            <w:tcW w:w="3914" w:type="dxa"/>
          </w:tcPr>
          <w:p w14:paraId="0115DBA8" w14:textId="0A07DB9F" w:rsidR="00413D44" w:rsidRPr="006A1E85" w:rsidRDefault="00733BEC" w:rsidP="00B52889">
            <w:pPr>
              <w:pStyle w:val="font7"/>
              <w:spacing w:before="0" w:beforeAutospacing="0" w:after="0" w:afterAutospacing="0"/>
              <w:textAlignment w:val="baseline"/>
              <w:rPr>
                <w:rFonts w:cs="Arial"/>
                <w:b/>
                <w:bCs/>
                <w:color w:val="636363"/>
                <w:sz w:val="22"/>
                <w:szCs w:val="22"/>
              </w:rPr>
            </w:pPr>
            <w:r w:rsidRPr="006A1E85">
              <w:rPr>
                <w:rFonts w:ascii="Cambria" w:hAnsi="Cambria" w:cs="Arial"/>
                <w:b/>
                <w:bCs/>
                <w:color w:val="636363"/>
                <w:sz w:val="22"/>
                <w:szCs w:val="22"/>
              </w:rPr>
              <w:t xml:space="preserve">Our Director, </w:t>
            </w:r>
            <w:r w:rsidR="00413D44" w:rsidRPr="006A1E85">
              <w:rPr>
                <w:b/>
                <w:bCs/>
                <w:sz w:val="22"/>
                <w:szCs w:val="22"/>
              </w:rPr>
              <w:t xml:space="preserve">Ms. Hutchinson </w:t>
            </w:r>
            <w:r w:rsidR="00413D44" w:rsidRPr="006A1E85">
              <w:rPr>
                <w:rFonts w:cs="Arial"/>
                <w:b/>
                <w:bCs/>
                <w:color w:val="636363"/>
                <w:sz w:val="22"/>
                <w:szCs w:val="22"/>
              </w:rPr>
              <w:t xml:space="preserve">has her </w:t>
            </w:r>
            <w:r w:rsidR="008A1BF6">
              <w:rPr>
                <w:rFonts w:cs="Arial"/>
                <w:b/>
                <w:bCs/>
                <w:color w:val="636363"/>
                <w:sz w:val="22"/>
                <w:szCs w:val="22"/>
              </w:rPr>
              <w:t xml:space="preserve">Associate’s Degree, </w:t>
            </w:r>
            <w:r w:rsidR="0059089B">
              <w:rPr>
                <w:rFonts w:cs="Arial"/>
                <w:b/>
                <w:bCs/>
                <w:color w:val="636363"/>
                <w:sz w:val="22"/>
                <w:szCs w:val="22"/>
              </w:rPr>
              <w:t>he</w:t>
            </w:r>
            <w:r w:rsidR="008A1BF6">
              <w:rPr>
                <w:rFonts w:cs="Arial"/>
                <w:b/>
                <w:bCs/>
                <w:color w:val="636363"/>
                <w:sz w:val="22"/>
                <w:szCs w:val="22"/>
              </w:rPr>
              <w:t xml:space="preserve">r </w:t>
            </w:r>
            <w:r w:rsidR="00413D44" w:rsidRPr="006A1E85">
              <w:rPr>
                <w:rFonts w:cs="Arial"/>
                <w:b/>
                <w:bCs/>
                <w:color w:val="636363"/>
                <w:sz w:val="22"/>
                <w:szCs w:val="22"/>
              </w:rPr>
              <w:t xml:space="preserve">Early Childhood Certification from the Maryland Institute for Teachers, and </w:t>
            </w:r>
            <w:r w:rsidR="001311E1" w:rsidRPr="006A1E85">
              <w:rPr>
                <w:rFonts w:cs="Arial"/>
                <w:b/>
                <w:bCs/>
                <w:color w:val="636363"/>
                <w:sz w:val="22"/>
                <w:szCs w:val="22"/>
              </w:rPr>
              <w:t>her School</w:t>
            </w:r>
            <w:r w:rsidR="00413D44" w:rsidRPr="006A1E85">
              <w:rPr>
                <w:rFonts w:cs="Arial"/>
                <w:b/>
                <w:bCs/>
                <w:color w:val="636363"/>
                <w:sz w:val="22"/>
                <w:szCs w:val="22"/>
              </w:rPr>
              <w:t xml:space="preserve"> Age Certification from Howard Community College. Sh</w:t>
            </w:r>
            <w:r w:rsidR="0083453F">
              <w:rPr>
                <w:rFonts w:cs="Arial"/>
                <w:b/>
                <w:bCs/>
                <w:color w:val="636363"/>
                <w:sz w:val="22"/>
                <w:szCs w:val="22"/>
              </w:rPr>
              <w:t>e has been working with children of all ages for 25 years.</w:t>
            </w:r>
          </w:p>
          <w:p w14:paraId="20B3E52D" w14:textId="77777777" w:rsidR="00335FB5" w:rsidRPr="006A1E85" w:rsidRDefault="00413D44" w:rsidP="007C2674">
            <w:pPr>
              <w:pStyle w:val="Quote"/>
              <w:rPr>
                <w:rStyle w:val="QuoteChar"/>
                <w:b/>
                <w:bCs/>
                <w:i/>
                <w:iCs/>
                <w:sz w:val="28"/>
                <w:szCs w:val="28"/>
              </w:rPr>
            </w:pPr>
            <w:r w:rsidRPr="006A1E85">
              <w:rPr>
                <w:rStyle w:val="QuoteChar"/>
                <w:b/>
                <w:bCs/>
                <w:i/>
                <w:iCs/>
              </w:rPr>
              <w:t xml:space="preserve"> </w:t>
            </w:r>
            <w:r w:rsidR="007C2674" w:rsidRPr="006A1E85">
              <w:rPr>
                <w:rStyle w:val="QuoteChar"/>
                <w:b/>
                <w:bCs/>
                <w:i/>
                <w:iCs/>
              </w:rPr>
              <w:t>“</w:t>
            </w:r>
            <w:r w:rsidR="007C2674" w:rsidRPr="006A1E85">
              <w:rPr>
                <w:rStyle w:val="QuoteChar"/>
                <w:b/>
                <w:bCs/>
                <w:i/>
                <w:iCs/>
                <w:sz w:val="28"/>
                <w:szCs w:val="28"/>
              </w:rPr>
              <w:t>I could not be happ</w:t>
            </w:r>
            <w:r w:rsidR="00F151F1" w:rsidRPr="006A1E85">
              <w:rPr>
                <w:rStyle w:val="QuoteChar"/>
                <w:b/>
                <w:bCs/>
                <w:i/>
                <w:iCs/>
                <w:sz w:val="28"/>
                <w:szCs w:val="28"/>
              </w:rPr>
              <w:t>ier with my son’s progress at RUMNS. We love our teachers!”</w:t>
            </w:r>
          </w:p>
          <w:p w14:paraId="26AB9057" w14:textId="77777777" w:rsidR="001311E1" w:rsidRDefault="00733BEC" w:rsidP="001311E1">
            <w:pPr>
              <w:rPr>
                <w:b/>
                <w:bCs/>
                <w:u w:val="single"/>
              </w:rPr>
            </w:pPr>
            <w:r w:rsidRPr="001311E1">
              <w:rPr>
                <w:b/>
                <w:bCs/>
                <w:u w:val="single"/>
              </w:rPr>
              <w:t>Our Mission:</w:t>
            </w:r>
          </w:p>
          <w:p w14:paraId="2C6CDE48" w14:textId="276CEA02" w:rsidR="00733BEC" w:rsidRPr="006A1E85" w:rsidRDefault="00733BEC" w:rsidP="001311E1">
            <w:pPr>
              <w:rPr>
                <w:b/>
                <w:bCs/>
              </w:rPr>
            </w:pPr>
            <w:r w:rsidRPr="006A1E85">
              <w:rPr>
                <w:b/>
                <w:bCs/>
              </w:rPr>
              <w:t>As a ministry of the church, our mission is to offer the children an introduction to the love of God, age-appropriate Bible stories</w:t>
            </w:r>
            <w:r w:rsidR="005B310A" w:rsidRPr="006A1E85">
              <w:rPr>
                <w:b/>
                <w:bCs/>
              </w:rPr>
              <w:t>,</w:t>
            </w:r>
            <w:r w:rsidRPr="006A1E85">
              <w:rPr>
                <w:b/>
                <w:bCs/>
              </w:rPr>
              <w:t xml:space="preserve"> and a solid introduction to living as a disciple while at the same time offering hands-on learning experiences th</w:t>
            </w:r>
            <w:r w:rsidR="007E3BEC">
              <w:rPr>
                <w:b/>
                <w:bCs/>
              </w:rPr>
              <w:t xml:space="preserve">at </w:t>
            </w:r>
            <w:r w:rsidRPr="006A1E85">
              <w:rPr>
                <w:b/>
                <w:bCs/>
              </w:rPr>
              <w:t xml:space="preserve">prepare them for elementary school.  Our hope is that each child will experience the joy of learning in a loving, caring, Christian environment.  Our program focuses on how children learn through play, socialization, and movement.  We encourage children to explore their world through all of their senses and to develop a sense of wonder for the God who creates.  Our activities are designed to help children grow intellectually, socially, emotionally, physically, and spiritually.  We </w:t>
            </w:r>
            <w:r w:rsidR="005E327A" w:rsidRPr="006A1E85">
              <w:rPr>
                <w:b/>
                <w:bCs/>
              </w:rPr>
              <w:t>e</w:t>
            </w:r>
            <w:r w:rsidR="005E327A">
              <w:rPr>
                <w:b/>
                <w:bCs/>
              </w:rPr>
              <w:t>ncourage</w:t>
            </w:r>
            <w:r w:rsidR="002427A4">
              <w:rPr>
                <w:b/>
                <w:bCs/>
              </w:rPr>
              <w:t xml:space="preserve"> independence, respect and </w:t>
            </w:r>
            <w:r w:rsidR="00AC6937">
              <w:rPr>
                <w:b/>
                <w:bCs/>
              </w:rPr>
              <w:t xml:space="preserve">good </w:t>
            </w:r>
            <w:r w:rsidRPr="006A1E85">
              <w:rPr>
                <w:b/>
                <w:bCs/>
              </w:rPr>
              <w:t>moral character.</w:t>
            </w:r>
          </w:p>
        </w:tc>
        <w:tc>
          <w:tcPr>
            <w:tcW w:w="649" w:type="dxa"/>
          </w:tcPr>
          <w:p w14:paraId="679829ED" w14:textId="77777777" w:rsidR="00413D44" w:rsidRPr="006A1E85" w:rsidRDefault="00413D44">
            <w:pPr>
              <w:rPr>
                <w:b/>
                <w:bCs/>
              </w:rPr>
            </w:pPr>
          </w:p>
          <w:p w14:paraId="538D44A9" w14:textId="77777777" w:rsidR="00413D44" w:rsidRPr="006A1E85" w:rsidRDefault="00413D44" w:rsidP="00413D44">
            <w:pPr>
              <w:rPr>
                <w:b/>
                <w:bCs/>
              </w:rPr>
            </w:pPr>
          </w:p>
          <w:p w14:paraId="6D8FDFE2" w14:textId="77777777" w:rsidR="00413D44" w:rsidRPr="006A1E85" w:rsidRDefault="00413D44" w:rsidP="00413D44">
            <w:pPr>
              <w:rPr>
                <w:b/>
                <w:bCs/>
              </w:rPr>
            </w:pPr>
          </w:p>
          <w:p w14:paraId="438CCECC" w14:textId="77777777" w:rsidR="00413D44" w:rsidRPr="006A1E85" w:rsidRDefault="00413D44" w:rsidP="00413D44">
            <w:pPr>
              <w:rPr>
                <w:b/>
                <w:bCs/>
              </w:rPr>
            </w:pPr>
          </w:p>
          <w:p w14:paraId="0BE63EF4" w14:textId="77777777" w:rsidR="00413D44" w:rsidRPr="006A1E85" w:rsidRDefault="00413D44" w:rsidP="00413D44">
            <w:pPr>
              <w:rPr>
                <w:b/>
                <w:bCs/>
              </w:rPr>
            </w:pPr>
          </w:p>
          <w:p w14:paraId="1B09DE20" w14:textId="77777777" w:rsidR="00413D44" w:rsidRPr="006A1E85" w:rsidRDefault="00413D44" w:rsidP="00413D44">
            <w:pPr>
              <w:rPr>
                <w:b/>
                <w:bCs/>
              </w:rPr>
            </w:pPr>
          </w:p>
          <w:p w14:paraId="649B300A" w14:textId="77777777" w:rsidR="00413D44" w:rsidRPr="006A1E85" w:rsidRDefault="00413D44" w:rsidP="00413D44">
            <w:pPr>
              <w:rPr>
                <w:b/>
                <w:bCs/>
              </w:rPr>
            </w:pPr>
          </w:p>
          <w:p w14:paraId="308ED53D" w14:textId="77777777" w:rsidR="00413D44" w:rsidRPr="006A1E85" w:rsidRDefault="00413D44" w:rsidP="00413D44">
            <w:pPr>
              <w:rPr>
                <w:b/>
                <w:bCs/>
              </w:rPr>
            </w:pPr>
          </w:p>
          <w:p w14:paraId="72974452" w14:textId="77777777" w:rsidR="00413D44" w:rsidRPr="006A1E85" w:rsidRDefault="00413D44" w:rsidP="00413D44">
            <w:pPr>
              <w:rPr>
                <w:b/>
                <w:bCs/>
              </w:rPr>
            </w:pPr>
          </w:p>
          <w:p w14:paraId="0052D69F" w14:textId="77777777" w:rsidR="00335FB5" w:rsidRPr="006A1E85" w:rsidRDefault="00335FB5" w:rsidP="00413D44">
            <w:pPr>
              <w:rPr>
                <w:b/>
                <w:bCs/>
              </w:rPr>
            </w:pPr>
          </w:p>
          <w:p w14:paraId="302502B7" w14:textId="1F402A5E" w:rsidR="00733BEC" w:rsidRPr="006A1E85" w:rsidRDefault="00733BEC" w:rsidP="00413D44">
            <w:pPr>
              <w:rPr>
                <w:b/>
                <w:bCs/>
              </w:rPr>
            </w:pPr>
          </w:p>
        </w:tc>
        <w:tc>
          <w:tcPr>
            <w:tcW w:w="717" w:type="dxa"/>
          </w:tcPr>
          <w:p w14:paraId="7A910DE3" w14:textId="77777777" w:rsidR="00335FB5" w:rsidRPr="006A1E85" w:rsidRDefault="00335FB5">
            <w:pPr>
              <w:rPr>
                <w:b/>
                <w:bCs/>
              </w:rPr>
            </w:pPr>
          </w:p>
          <w:p w14:paraId="16E5E2F3" w14:textId="6D15DB75" w:rsidR="006D797E" w:rsidRPr="006A1E85" w:rsidRDefault="006D797E">
            <w:pPr>
              <w:rPr>
                <w:b/>
                <w:bCs/>
              </w:rPr>
            </w:pPr>
          </w:p>
        </w:tc>
        <w:tc>
          <w:tcPr>
            <w:tcW w:w="3851" w:type="dxa"/>
          </w:tcPr>
          <w:sdt>
            <w:sdtPr>
              <w:rPr>
                <w:b/>
                <w:bCs/>
              </w:rPr>
              <w:id w:val="1665123103"/>
              <w:picture/>
            </w:sdtPr>
            <w:sdtContent>
              <w:p w14:paraId="0C404E29" w14:textId="6906C931" w:rsidR="00335FB5" w:rsidRPr="006A1E85" w:rsidRDefault="000C0EAE">
                <w:pPr>
                  <w:rPr>
                    <w:b/>
                    <w:bCs/>
                  </w:rPr>
                </w:pPr>
                <w:r>
                  <w:rPr>
                    <w:b/>
                    <w:bCs/>
                    <w:noProof/>
                  </w:rPr>
                  <w:drawing>
                    <wp:inline distT="0" distB="0" distL="0" distR="0" wp14:anchorId="446156C9" wp14:editId="73AC6498">
                      <wp:extent cx="2946546" cy="2209910"/>
                      <wp:effectExtent l="63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a:stretch>
                                <a:fillRect/>
                              </a:stretch>
                            </pic:blipFill>
                            <pic:spPr>
                              <a:xfrm rot="5400000">
                                <a:off x="0" y="0"/>
                                <a:ext cx="2946546" cy="2209910"/>
                              </a:xfrm>
                              <a:prstGeom prst="rect">
                                <a:avLst/>
                              </a:prstGeom>
                            </pic:spPr>
                          </pic:pic>
                        </a:graphicData>
                      </a:graphic>
                    </wp:inline>
                  </w:drawing>
                </w:r>
              </w:p>
            </w:sdtContent>
          </w:sdt>
          <w:p w14:paraId="1A03321F" w14:textId="72452E75" w:rsidR="00335FB5" w:rsidRPr="00E97D97" w:rsidRDefault="00D07ECA">
            <w:pPr>
              <w:pStyle w:val="Caption"/>
              <w:rPr>
                <w:b/>
                <w:bCs/>
                <w:color w:val="0070C0"/>
              </w:rPr>
            </w:pPr>
            <w:r w:rsidRPr="00E97D97">
              <w:rPr>
                <w:b/>
                <w:bCs/>
                <w:color w:val="0070C0"/>
              </w:rPr>
              <w:t xml:space="preserve">     </w:t>
            </w:r>
            <w:r w:rsidR="00CE603C" w:rsidRPr="00E97D97">
              <w:rPr>
                <w:b/>
                <w:bCs/>
                <w:color w:val="0070C0"/>
              </w:rPr>
              <w:t>“Play is  the work of the child”- Maria Montessori</w:t>
            </w:r>
          </w:p>
          <w:p w14:paraId="2B3DA2A6" w14:textId="5266D9E3" w:rsidR="000C0EAE" w:rsidRDefault="00B104D7" w:rsidP="000C0EAE">
            <w:pPr>
              <w:spacing w:after="0" w:line="240" w:lineRule="auto"/>
              <w:rPr>
                <w:b/>
                <w:bCs/>
                <w:u w:val="single"/>
              </w:rPr>
            </w:pPr>
            <w:r w:rsidRPr="006A1E85">
              <w:rPr>
                <w:b/>
                <w:bCs/>
              </w:rPr>
              <w:t xml:space="preserve">     </w:t>
            </w:r>
            <w:r w:rsidR="00DB40CF" w:rsidRPr="006A1E85">
              <w:rPr>
                <w:b/>
                <w:bCs/>
                <w:u w:val="single"/>
              </w:rPr>
              <w:t>20</w:t>
            </w:r>
            <w:r w:rsidR="00173E71" w:rsidRPr="006A1E85">
              <w:rPr>
                <w:b/>
                <w:bCs/>
                <w:u w:val="single"/>
              </w:rPr>
              <w:t>2</w:t>
            </w:r>
            <w:r w:rsidR="001F7014">
              <w:rPr>
                <w:b/>
                <w:bCs/>
                <w:u w:val="single"/>
              </w:rPr>
              <w:t>4</w:t>
            </w:r>
            <w:r w:rsidR="00DB40CF" w:rsidRPr="006A1E85">
              <w:rPr>
                <w:b/>
                <w:bCs/>
                <w:u w:val="single"/>
              </w:rPr>
              <w:t>-20</w:t>
            </w:r>
            <w:r w:rsidR="00D07ECA" w:rsidRPr="006A1E85">
              <w:rPr>
                <w:b/>
                <w:bCs/>
                <w:u w:val="single"/>
              </w:rPr>
              <w:t>2</w:t>
            </w:r>
            <w:r w:rsidR="001F7014">
              <w:rPr>
                <w:b/>
                <w:bCs/>
                <w:u w:val="single"/>
              </w:rPr>
              <w:t>5</w:t>
            </w:r>
            <w:r w:rsidR="00D07ECA" w:rsidRPr="006A1E85">
              <w:rPr>
                <w:b/>
                <w:bCs/>
                <w:u w:val="single"/>
              </w:rPr>
              <w:t xml:space="preserve"> </w:t>
            </w:r>
            <w:r w:rsidR="00DB40CF" w:rsidRPr="006A1E85">
              <w:rPr>
                <w:b/>
                <w:bCs/>
                <w:u w:val="single"/>
              </w:rPr>
              <w:t>school calendar:</w:t>
            </w:r>
            <w:r w:rsidR="002533DD">
              <w:rPr>
                <w:b/>
                <w:bCs/>
                <w:u w:val="single"/>
              </w:rPr>
              <w:t xml:space="preserve"> </w:t>
            </w:r>
          </w:p>
          <w:p w14:paraId="1E89A81F" w14:textId="4A3A7864" w:rsidR="00A0340F" w:rsidRPr="006A1E85" w:rsidRDefault="00A0340F" w:rsidP="000C0EAE">
            <w:pPr>
              <w:spacing w:after="0" w:line="240" w:lineRule="auto"/>
              <w:rPr>
                <w:b/>
                <w:bCs/>
              </w:rPr>
            </w:pPr>
            <w:r w:rsidRPr="006A1E85">
              <w:rPr>
                <w:b/>
                <w:bCs/>
              </w:rPr>
              <w:t xml:space="preserve"> </w:t>
            </w:r>
            <w:r w:rsidR="00D07ECA" w:rsidRPr="006A1E85">
              <w:rPr>
                <w:b/>
                <w:bCs/>
              </w:rPr>
              <w:t xml:space="preserve"> </w:t>
            </w:r>
            <w:r w:rsidRPr="006A1E85">
              <w:rPr>
                <w:b/>
                <w:bCs/>
              </w:rPr>
              <w:t xml:space="preserve">Sept. </w:t>
            </w:r>
            <w:r w:rsidR="001F7014">
              <w:rPr>
                <w:b/>
                <w:bCs/>
              </w:rPr>
              <w:t>3</w:t>
            </w:r>
            <w:r w:rsidRPr="006A1E85">
              <w:rPr>
                <w:b/>
                <w:bCs/>
              </w:rPr>
              <w:t xml:space="preserve"> </w:t>
            </w:r>
            <w:r w:rsidR="00AD78D0" w:rsidRPr="006A1E85">
              <w:rPr>
                <w:b/>
                <w:bCs/>
              </w:rPr>
              <w:t xml:space="preserve">- </w:t>
            </w:r>
            <w:r w:rsidR="00DE05BE">
              <w:rPr>
                <w:b/>
                <w:bCs/>
              </w:rPr>
              <w:t>first day of school</w:t>
            </w:r>
          </w:p>
          <w:p w14:paraId="46DE13CC" w14:textId="055426F6" w:rsidR="00A0340F" w:rsidRPr="006A1E85" w:rsidRDefault="00A0340F" w:rsidP="000C0EAE">
            <w:pPr>
              <w:spacing w:after="0" w:line="240" w:lineRule="auto"/>
              <w:rPr>
                <w:b/>
                <w:bCs/>
              </w:rPr>
            </w:pPr>
            <w:r w:rsidRPr="006A1E85">
              <w:rPr>
                <w:b/>
                <w:bCs/>
              </w:rPr>
              <w:t xml:space="preserve">  Oct.</w:t>
            </w:r>
            <w:r w:rsidR="006375B3">
              <w:rPr>
                <w:b/>
                <w:bCs/>
              </w:rPr>
              <w:t>18</w:t>
            </w:r>
            <w:r w:rsidR="006375B3" w:rsidRPr="006A1E85">
              <w:rPr>
                <w:b/>
                <w:bCs/>
              </w:rPr>
              <w:t xml:space="preserve"> -</w:t>
            </w:r>
            <w:r w:rsidR="00AD78D0" w:rsidRPr="006A1E85">
              <w:rPr>
                <w:b/>
                <w:bCs/>
              </w:rPr>
              <w:t xml:space="preserve"> school</w:t>
            </w:r>
            <w:r w:rsidRPr="006A1E85">
              <w:rPr>
                <w:b/>
                <w:bCs/>
              </w:rPr>
              <w:t xml:space="preserve"> closed MSEA conference</w:t>
            </w:r>
          </w:p>
          <w:p w14:paraId="52EC38C6" w14:textId="1E22F617" w:rsidR="00A0340F" w:rsidRPr="006A1E85" w:rsidRDefault="00A0340F" w:rsidP="000C0EAE">
            <w:pPr>
              <w:spacing w:after="0" w:line="240" w:lineRule="auto"/>
              <w:rPr>
                <w:b/>
                <w:bCs/>
              </w:rPr>
            </w:pPr>
            <w:r w:rsidRPr="006A1E85">
              <w:rPr>
                <w:b/>
                <w:bCs/>
              </w:rPr>
              <w:t xml:space="preserve">  Nov.</w:t>
            </w:r>
            <w:r w:rsidR="006375B3">
              <w:rPr>
                <w:b/>
                <w:bCs/>
              </w:rPr>
              <w:t>15</w:t>
            </w:r>
            <w:r w:rsidR="006375B3" w:rsidRPr="006A1E85">
              <w:rPr>
                <w:b/>
                <w:bCs/>
              </w:rPr>
              <w:t xml:space="preserve"> </w:t>
            </w:r>
            <w:r w:rsidR="006375B3">
              <w:rPr>
                <w:b/>
                <w:bCs/>
              </w:rPr>
              <w:t>-</w:t>
            </w:r>
            <w:r w:rsidR="00AD78D0" w:rsidRPr="006A1E85">
              <w:rPr>
                <w:b/>
                <w:bCs/>
              </w:rPr>
              <w:t xml:space="preserve"> school</w:t>
            </w:r>
            <w:r w:rsidRPr="006A1E85">
              <w:rPr>
                <w:b/>
                <w:bCs/>
              </w:rPr>
              <w:t xml:space="preserve"> closed for church event  </w:t>
            </w:r>
          </w:p>
          <w:p w14:paraId="5A2C98F1" w14:textId="378CDE17" w:rsidR="00A0340F" w:rsidRPr="006A1E85" w:rsidRDefault="00A0340F" w:rsidP="000C0EAE">
            <w:pPr>
              <w:spacing w:after="0" w:line="240" w:lineRule="auto"/>
              <w:rPr>
                <w:b/>
                <w:bCs/>
              </w:rPr>
            </w:pPr>
            <w:r w:rsidRPr="006A1E85">
              <w:rPr>
                <w:b/>
                <w:bCs/>
              </w:rPr>
              <w:t xml:space="preserve">  Nov.</w:t>
            </w:r>
            <w:r w:rsidR="00A355DD" w:rsidRPr="006A1E85">
              <w:rPr>
                <w:b/>
                <w:bCs/>
              </w:rPr>
              <w:t>2</w:t>
            </w:r>
            <w:r w:rsidR="00023EE7">
              <w:rPr>
                <w:b/>
                <w:bCs/>
              </w:rPr>
              <w:t>7</w:t>
            </w:r>
            <w:r w:rsidR="00FB6AAC">
              <w:rPr>
                <w:b/>
                <w:bCs/>
              </w:rPr>
              <w:t>-</w:t>
            </w:r>
            <w:r w:rsidR="00A355DD" w:rsidRPr="006A1E85">
              <w:rPr>
                <w:b/>
                <w:bCs/>
              </w:rPr>
              <w:t xml:space="preserve"> 2</w:t>
            </w:r>
            <w:r w:rsidR="00023EE7">
              <w:rPr>
                <w:b/>
                <w:bCs/>
              </w:rPr>
              <w:t>9</w:t>
            </w:r>
            <w:r w:rsidRPr="006A1E85">
              <w:rPr>
                <w:b/>
                <w:bCs/>
              </w:rPr>
              <w:t xml:space="preserve"> </w:t>
            </w:r>
            <w:r w:rsidR="00221A5A">
              <w:rPr>
                <w:b/>
                <w:bCs/>
              </w:rPr>
              <w:t>-</w:t>
            </w:r>
            <w:r w:rsidRPr="006A1E85">
              <w:rPr>
                <w:b/>
                <w:bCs/>
              </w:rPr>
              <w:t xml:space="preserve"> school closed for Thanks</w:t>
            </w:r>
            <w:r w:rsidR="00221A5A">
              <w:rPr>
                <w:b/>
                <w:bCs/>
              </w:rPr>
              <w:t>.</w:t>
            </w:r>
          </w:p>
          <w:p w14:paraId="37044926" w14:textId="6537C7B8" w:rsidR="00A0340F" w:rsidRPr="006A1E85" w:rsidRDefault="00A0340F" w:rsidP="000C0EAE">
            <w:pPr>
              <w:spacing w:after="0" w:line="240" w:lineRule="auto"/>
              <w:rPr>
                <w:b/>
                <w:bCs/>
              </w:rPr>
            </w:pPr>
            <w:r w:rsidRPr="006A1E85">
              <w:rPr>
                <w:b/>
                <w:bCs/>
              </w:rPr>
              <w:t xml:space="preserve">  Dec </w:t>
            </w:r>
            <w:r w:rsidR="000E00CC">
              <w:rPr>
                <w:b/>
                <w:bCs/>
              </w:rPr>
              <w:t>2</w:t>
            </w:r>
            <w:r w:rsidR="00023EE7">
              <w:rPr>
                <w:b/>
                <w:bCs/>
              </w:rPr>
              <w:t>1</w:t>
            </w:r>
            <w:r w:rsidR="00A355DD" w:rsidRPr="006A1E85">
              <w:rPr>
                <w:b/>
                <w:bCs/>
              </w:rPr>
              <w:t>-31</w:t>
            </w:r>
            <w:r w:rsidRPr="006A1E85">
              <w:rPr>
                <w:b/>
                <w:bCs/>
              </w:rPr>
              <w:t xml:space="preserve">   </w:t>
            </w:r>
            <w:r w:rsidR="00221A5A">
              <w:rPr>
                <w:b/>
                <w:bCs/>
              </w:rPr>
              <w:t>-</w:t>
            </w:r>
            <w:r w:rsidRPr="006A1E85">
              <w:rPr>
                <w:b/>
                <w:bCs/>
              </w:rPr>
              <w:t xml:space="preserve"> school closed for Christmas</w:t>
            </w:r>
          </w:p>
          <w:p w14:paraId="61BB9B49" w14:textId="30AFB04F" w:rsidR="00A0340F" w:rsidRPr="006A1E85" w:rsidRDefault="00A0340F" w:rsidP="000C0EAE">
            <w:pPr>
              <w:spacing w:after="0" w:line="240" w:lineRule="auto"/>
              <w:rPr>
                <w:b/>
                <w:bCs/>
              </w:rPr>
            </w:pPr>
            <w:r w:rsidRPr="006A1E85">
              <w:rPr>
                <w:b/>
                <w:bCs/>
              </w:rPr>
              <w:t xml:space="preserve">  Jan.  </w:t>
            </w:r>
            <w:r w:rsidR="006375B3">
              <w:rPr>
                <w:b/>
                <w:bCs/>
              </w:rPr>
              <w:t>2</w:t>
            </w:r>
            <w:r w:rsidR="006375B3" w:rsidRPr="006A1E85">
              <w:rPr>
                <w:b/>
                <w:bCs/>
              </w:rPr>
              <w:t xml:space="preserve"> -</w:t>
            </w:r>
            <w:r w:rsidRPr="006A1E85">
              <w:rPr>
                <w:b/>
                <w:bCs/>
              </w:rPr>
              <w:t xml:space="preserve"> school reopens</w:t>
            </w:r>
          </w:p>
          <w:p w14:paraId="647838DB" w14:textId="5A98151B" w:rsidR="00A0340F" w:rsidRPr="006A1E85" w:rsidRDefault="00A0340F" w:rsidP="000C0EAE">
            <w:pPr>
              <w:spacing w:after="0" w:line="240" w:lineRule="auto"/>
              <w:rPr>
                <w:b/>
                <w:bCs/>
              </w:rPr>
            </w:pPr>
            <w:r w:rsidRPr="006A1E85">
              <w:rPr>
                <w:b/>
                <w:bCs/>
              </w:rPr>
              <w:t xml:space="preserve">  Jan. </w:t>
            </w:r>
            <w:r w:rsidR="00023EE7">
              <w:rPr>
                <w:b/>
                <w:bCs/>
              </w:rPr>
              <w:t>20</w:t>
            </w:r>
            <w:r w:rsidR="00DA6154">
              <w:rPr>
                <w:b/>
                <w:bCs/>
              </w:rPr>
              <w:t xml:space="preserve"> -</w:t>
            </w:r>
            <w:r w:rsidRPr="006A1E85">
              <w:rPr>
                <w:b/>
                <w:bCs/>
              </w:rPr>
              <w:t xml:space="preserve"> school closed for MLK</w:t>
            </w:r>
          </w:p>
          <w:p w14:paraId="7646476A" w14:textId="37CCE63B" w:rsidR="00A0340F" w:rsidRPr="006A1E85" w:rsidRDefault="00A0340F" w:rsidP="000C0EAE">
            <w:pPr>
              <w:spacing w:after="0" w:line="240" w:lineRule="auto"/>
              <w:rPr>
                <w:b/>
                <w:bCs/>
              </w:rPr>
            </w:pPr>
            <w:r w:rsidRPr="006A1E85">
              <w:rPr>
                <w:b/>
                <w:bCs/>
              </w:rPr>
              <w:t xml:space="preserve">  Feb.  </w:t>
            </w:r>
            <w:r w:rsidR="00313BA4">
              <w:rPr>
                <w:b/>
                <w:bCs/>
              </w:rPr>
              <w:t>1</w:t>
            </w:r>
            <w:r w:rsidR="00023EE7">
              <w:rPr>
                <w:b/>
                <w:bCs/>
              </w:rPr>
              <w:t>7</w:t>
            </w:r>
            <w:r w:rsidR="00DA6154">
              <w:rPr>
                <w:b/>
                <w:bCs/>
              </w:rPr>
              <w:t xml:space="preserve"> -</w:t>
            </w:r>
            <w:r w:rsidRPr="006A1E85">
              <w:rPr>
                <w:b/>
                <w:bCs/>
              </w:rPr>
              <w:t xml:space="preserve"> school closed for President Day</w:t>
            </w:r>
          </w:p>
          <w:p w14:paraId="78CC8444" w14:textId="40C16C8E" w:rsidR="00A0340F" w:rsidRPr="006A1E85" w:rsidRDefault="00A0340F" w:rsidP="000C0EAE">
            <w:pPr>
              <w:spacing w:after="0" w:line="240" w:lineRule="auto"/>
              <w:rPr>
                <w:b/>
                <w:bCs/>
              </w:rPr>
            </w:pPr>
            <w:r w:rsidRPr="006A1E85">
              <w:rPr>
                <w:b/>
                <w:bCs/>
              </w:rPr>
              <w:t xml:space="preserve">  </w:t>
            </w:r>
            <w:r w:rsidR="00313BA4">
              <w:rPr>
                <w:b/>
                <w:bCs/>
              </w:rPr>
              <w:t xml:space="preserve">April </w:t>
            </w:r>
            <w:r w:rsidR="00023EE7">
              <w:rPr>
                <w:b/>
                <w:bCs/>
              </w:rPr>
              <w:t xml:space="preserve">14 - </w:t>
            </w:r>
            <w:r w:rsidR="00D03328">
              <w:rPr>
                <w:b/>
                <w:bCs/>
              </w:rPr>
              <w:t>2</w:t>
            </w:r>
            <w:r w:rsidR="00023EE7">
              <w:rPr>
                <w:b/>
                <w:bCs/>
              </w:rPr>
              <w:t>0</w:t>
            </w:r>
            <w:r w:rsidRPr="006A1E85">
              <w:rPr>
                <w:b/>
                <w:bCs/>
              </w:rPr>
              <w:t xml:space="preserve"> </w:t>
            </w:r>
            <w:r w:rsidR="00773C65">
              <w:rPr>
                <w:b/>
                <w:bCs/>
              </w:rPr>
              <w:t>-</w:t>
            </w:r>
            <w:r w:rsidR="00773C65" w:rsidRPr="006A1E85">
              <w:rPr>
                <w:b/>
                <w:bCs/>
              </w:rPr>
              <w:t xml:space="preserve"> school</w:t>
            </w:r>
            <w:r w:rsidR="00773C65">
              <w:rPr>
                <w:b/>
                <w:bCs/>
              </w:rPr>
              <w:t xml:space="preserve"> </w:t>
            </w:r>
            <w:r w:rsidRPr="006A1E85">
              <w:rPr>
                <w:b/>
                <w:bCs/>
              </w:rPr>
              <w:t>closed for Easter</w:t>
            </w:r>
          </w:p>
          <w:p w14:paraId="55AFE375" w14:textId="13A6091F" w:rsidR="00A0340F" w:rsidRDefault="00A0340F" w:rsidP="000C0EAE">
            <w:pPr>
              <w:spacing w:after="0" w:line="240" w:lineRule="auto"/>
              <w:rPr>
                <w:b/>
                <w:bCs/>
              </w:rPr>
            </w:pPr>
            <w:r w:rsidRPr="006A1E85">
              <w:rPr>
                <w:b/>
                <w:bCs/>
              </w:rPr>
              <w:t xml:space="preserve">  May </w:t>
            </w:r>
            <w:r w:rsidR="00347FBE">
              <w:rPr>
                <w:b/>
                <w:bCs/>
              </w:rPr>
              <w:t>2</w:t>
            </w:r>
            <w:r w:rsidR="007766BA">
              <w:rPr>
                <w:b/>
                <w:bCs/>
              </w:rPr>
              <w:t>6</w:t>
            </w:r>
            <w:r w:rsidRPr="006A1E85">
              <w:rPr>
                <w:b/>
                <w:bCs/>
              </w:rPr>
              <w:t>– school closed for Memorial Day</w:t>
            </w:r>
          </w:p>
          <w:p w14:paraId="2235A39A" w14:textId="2B82E4D5" w:rsidR="00875320" w:rsidRPr="006A1E85" w:rsidRDefault="00875320" w:rsidP="000C0EAE">
            <w:pPr>
              <w:spacing w:after="0" w:line="240" w:lineRule="auto"/>
              <w:rPr>
                <w:b/>
                <w:bCs/>
              </w:rPr>
            </w:pPr>
            <w:r>
              <w:rPr>
                <w:b/>
                <w:bCs/>
              </w:rPr>
              <w:t xml:space="preserve">  June 1</w:t>
            </w:r>
            <w:r w:rsidR="00ED3E61">
              <w:rPr>
                <w:b/>
                <w:bCs/>
              </w:rPr>
              <w:t>3</w:t>
            </w:r>
            <w:r>
              <w:rPr>
                <w:b/>
                <w:bCs/>
              </w:rPr>
              <w:t xml:space="preserve"> – last day of classes</w:t>
            </w:r>
            <w:r w:rsidR="007766BA">
              <w:rPr>
                <w:b/>
                <w:bCs/>
              </w:rPr>
              <w:t xml:space="preserve"> and picnic</w:t>
            </w:r>
          </w:p>
          <w:p w14:paraId="568C886F" w14:textId="7CBD7FE5" w:rsidR="00A0340F" w:rsidRPr="006A1E85" w:rsidRDefault="00A0340F" w:rsidP="000C0EAE">
            <w:pPr>
              <w:spacing w:after="0" w:line="240" w:lineRule="auto"/>
              <w:rPr>
                <w:b/>
                <w:bCs/>
              </w:rPr>
            </w:pPr>
            <w:r w:rsidRPr="006A1E85">
              <w:rPr>
                <w:b/>
                <w:bCs/>
              </w:rPr>
              <w:t xml:space="preserve">  </w:t>
            </w:r>
          </w:p>
          <w:p w14:paraId="7F4B8C4F" w14:textId="77777777" w:rsidR="00671EC7" w:rsidRDefault="00671EC7" w:rsidP="00A310CB">
            <w:pPr>
              <w:spacing w:after="0" w:line="240" w:lineRule="auto"/>
              <w:rPr>
                <w:b/>
                <w:bCs/>
                <w:noProof/>
              </w:rPr>
            </w:pPr>
          </w:p>
          <w:p w14:paraId="7580E768" w14:textId="3A2AC7B3" w:rsidR="00671EC7" w:rsidRPr="006A1E85" w:rsidRDefault="00134CD5" w:rsidP="00A310CB">
            <w:pPr>
              <w:spacing w:after="0" w:line="240" w:lineRule="auto"/>
              <w:rPr>
                <w:b/>
                <w:bCs/>
              </w:rPr>
            </w:pPr>
            <w:r>
              <w:rPr>
                <w:b/>
                <w:bCs/>
                <w:noProof/>
              </w:rPr>
              <w:t>Our program also offers in-house enrichment programs including author visits, science programs, animal</w:t>
            </w:r>
            <w:r w:rsidR="002D5E94">
              <w:rPr>
                <w:b/>
                <w:bCs/>
                <w:noProof/>
              </w:rPr>
              <w:t xml:space="preserve"> and reptile programs, dance classes, </w:t>
            </w:r>
            <w:r w:rsidR="00704FAC">
              <w:rPr>
                <w:b/>
                <w:bCs/>
                <w:noProof/>
              </w:rPr>
              <w:t xml:space="preserve">nature walks, scavenger hunts, </w:t>
            </w:r>
            <w:r w:rsidR="002D5E94">
              <w:rPr>
                <w:b/>
                <w:bCs/>
                <w:noProof/>
              </w:rPr>
              <w:t xml:space="preserve">pumpkin patches, Easter egg hunts, Santa visits, </w:t>
            </w:r>
            <w:r w:rsidR="002E75D2">
              <w:rPr>
                <w:b/>
                <w:bCs/>
                <w:noProof/>
              </w:rPr>
              <w:t>and more.</w:t>
            </w:r>
          </w:p>
        </w:tc>
      </w:tr>
    </w:tbl>
    <w:p w14:paraId="37A10874" w14:textId="77777777" w:rsidR="00335FB5" w:rsidRDefault="00335FB5">
      <w:pPr>
        <w:pStyle w:val="NoSpacing"/>
      </w:pPr>
    </w:p>
    <w:sectPr w:rsidR="00335FB5">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0CB214" w14:textId="77777777" w:rsidR="00BA68F1" w:rsidRDefault="00BA68F1" w:rsidP="00C50165">
      <w:pPr>
        <w:spacing w:after="0" w:line="240" w:lineRule="auto"/>
      </w:pPr>
      <w:r>
        <w:separator/>
      </w:r>
    </w:p>
  </w:endnote>
  <w:endnote w:type="continuationSeparator" w:id="0">
    <w:p w14:paraId="1A365FCA" w14:textId="77777777" w:rsidR="00BA68F1" w:rsidRDefault="00BA68F1" w:rsidP="00C501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0D6F75" w14:textId="77777777" w:rsidR="00BA68F1" w:rsidRDefault="00BA68F1" w:rsidP="00C50165">
      <w:pPr>
        <w:spacing w:after="0" w:line="240" w:lineRule="auto"/>
      </w:pPr>
      <w:r>
        <w:separator/>
      </w:r>
    </w:p>
  </w:footnote>
  <w:footnote w:type="continuationSeparator" w:id="0">
    <w:p w14:paraId="22D57B24" w14:textId="77777777" w:rsidR="00BA68F1" w:rsidRDefault="00BA68F1" w:rsidP="00C501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num w:numId="1" w16cid:durableId="640228894">
    <w:abstractNumId w:val="0"/>
  </w:num>
  <w:num w:numId="2" w16cid:durableId="595286275">
    <w:abstractNumId w:val="0"/>
  </w:num>
  <w:num w:numId="3" w16cid:durableId="1836022200">
    <w:abstractNumId w:val="0"/>
    <w:lvlOverride w:ilvl="0">
      <w:startOverride w:val="1"/>
    </w:lvlOverride>
  </w:num>
  <w:num w:numId="4" w16cid:durableId="1253390444">
    <w:abstractNumId w:val="0"/>
    <w:lvlOverride w:ilvl="0">
      <w:startOverride w:val="1"/>
    </w:lvlOverride>
  </w:num>
  <w:num w:numId="5" w16cid:durableId="140051368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37A"/>
    <w:rsid w:val="00002E3A"/>
    <w:rsid w:val="000133DD"/>
    <w:rsid w:val="00023D11"/>
    <w:rsid w:val="00023EE7"/>
    <w:rsid w:val="000542C5"/>
    <w:rsid w:val="000918DF"/>
    <w:rsid w:val="000A78E1"/>
    <w:rsid w:val="000B33E8"/>
    <w:rsid w:val="000C0EAE"/>
    <w:rsid w:val="000E00CC"/>
    <w:rsid w:val="001311E1"/>
    <w:rsid w:val="00134CD5"/>
    <w:rsid w:val="00150819"/>
    <w:rsid w:val="00173E71"/>
    <w:rsid w:val="00177E5D"/>
    <w:rsid w:val="001B5F4A"/>
    <w:rsid w:val="001D11C1"/>
    <w:rsid w:val="001D3BC2"/>
    <w:rsid w:val="001E4CE6"/>
    <w:rsid w:val="001F7014"/>
    <w:rsid w:val="00221A5A"/>
    <w:rsid w:val="002327EF"/>
    <w:rsid w:val="002427A4"/>
    <w:rsid w:val="00242A36"/>
    <w:rsid w:val="00245A2B"/>
    <w:rsid w:val="00246FBE"/>
    <w:rsid w:val="002533DD"/>
    <w:rsid w:val="00253F8B"/>
    <w:rsid w:val="00273CB0"/>
    <w:rsid w:val="00276524"/>
    <w:rsid w:val="002C4FBB"/>
    <w:rsid w:val="002D5E94"/>
    <w:rsid w:val="002D619E"/>
    <w:rsid w:val="002E75D2"/>
    <w:rsid w:val="002F295A"/>
    <w:rsid w:val="002F55DF"/>
    <w:rsid w:val="00300FC1"/>
    <w:rsid w:val="00313BA4"/>
    <w:rsid w:val="00333A80"/>
    <w:rsid w:val="00335FB5"/>
    <w:rsid w:val="00347FBE"/>
    <w:rsid w:val="0035002C"/>
    <w:rsid w:val="00354B63"/>
    <w:rsid w:val="00367427"/>
    <w:rsid w:val="003B4F24"/>
    <w:rsid w:val="003B5E44"/>
    <w:rsid w:val="003C2F74"/>
    <w:rsid w:val="00413D44"/>
    <w:rsid w:val="00415296"/>
    <w:rsid w:val="004736AB"/>
    <w:rsid w:val="004B23B7"/>
    <w:rsid w:val="004C300F"/>
    <w:rsid w:val="004D79BB"/>
    <w:rsid w:val="00581559"/>
    <w:rsid w:val="00587058"/>
    <w:rsid w:val="0059089B"/>
    <w:rsid w:val="005A224C"/>
    <w:rsid w:val="005B310A"/>
    <w:rsid w:val="005C1171"/>
    <w:rsid w:val="005E327A"/>
    <w:rsid w:val="00624885"/>
    <w:rsid w:val="006375B3"/>
    <w:rsid w:val="00671EC7"/>
    <w:rsid w:val="006A1E85"/>
    <w:rsid w:val="006A3B76"/>
    <w:rsid w:val="006C1268"/>
    <w:rsid w:val="006D4372"/>
    <w:rsid w:val="006D797E"/>
    <w:rsid w:val="006E5B9F"/>
    <w:rsid w:val="006F5C7A"/>
    <w:rsid w:val="00704FAC"/>
    <w:rsid w:val="007122D0"/>
    <w:rsid w:val="00725082"/>
    <w:rsid w:val="007334A3"/>
    <w:rsid w:val="00733BEC"/>
    <w:rsid w:val="00773C65"/>
    <w:rsid w:val="00775657"/>
    <w:rsid w:val="007766BA"/>
    <w:rsid w:val="007939DB"/>
    <w:rsid w:val="007B2C82"/>
    <w:rsid w:val="007C2674"/>
    <w:rsid w:val="007E2B66"/>
    <w:rsid w:val="007E3BEC"/>
    <w:rsid w:val="007E737A"/>
    <w:rsid w:val="008034BD"/>
    <w:rsid w:val="00803815"/>
    <w:rsid w:val="008112DA"/>
    <w:rsid w:val="00827ED6"/>
    <w:rsid w:val="0083453F"/>
    <w:rsid w:val="00834669"/>
    <w:rsid w:val="00846887"/>
    <w:rsid w:val="0085611C"/>
    <w:rsid w:val="00875320"/>
    <w:rsid w:val="008A1BF6"/>
    <w:rsid w:val="008C2671"/>
    <w:rsid w:val="00912B76"/>
    <w:rsid w:val="009171EB"/>
    <w:rsid w:val="00926AD0"/>
    <w:rsid w:val="009C0555"/>
    <w:rsid w:val="009D427E"/>
    <w:rsid w:val="00A0340F"/>
    <w:rsid w:val="00A269C5"/>
    <w:rsid w:val="00A310CB"/>
    <w:rsid w:val="00A355DD"/>
    <w:rsid w:val="00A616C3"/>
    <w:rsid w:val="00A63DB3"/>
    <w:rsid w:val="00A64441"/>
    <w:rsid w:val="00A6445E"/>
    <w:rsid w:val="00AC6937"/>
    <w:rsid w:val="00AD42E5"/>
    <w:rsid w:val="00AD78D0"/>
    <w:rsid w:val="00AE6429"/>
    <w:rsid w:val="00B104D7"/>
    <w:rsid w:val="00B37080"/>
    <w:rsid w:val="00B42C78"/>
    <w:rsid w:val="00B52889"/>
    <w:rsid w:val="00B61311"/>
    <w:rsid w:val="00B749D9"/>
    <w:rsid w:val="00B8631D"/>
    <w:rsid w:val="00B90328"/>
    <w:rsid w:val="00BA19F0"/>
    <w:rsid w:val="00BA3453"/>
    <w:rsid w:val="00BA3F1E"/>
    <w:rsid w:val="00BA68F1"/>
    <w:rsid w:val="00BC019F"/>
    <w:rsid w:val="00BE43A5"/>
    <w:rsid w:val="00C00202"/>
    <w:rsid w:val="00C21072"/>
    <w:rsid w:val="00C43BEF"/>
    <w:rsid w:val="00C50165"/>
    <w:rsid w:val="00C536C5"/>
    <w:rsid w:val="00C837B9"/>
    <w:rsid w:val="00CA1167"/>
    <w:rsid w:val="00CB3555"/>
    <w:rsid w:val="00CD4251"/>
    <w:rsid w:val="00CE10E0"/>
    <w:rsid w:val="00CE603C"/>
    <w:rsid w:val="00CF7FA9"/>
    <w:rsid w:val="00D02E42"/>
    <w:rsid w:val="00D03328"/>
    <w:rsid w:val="00D07ECA"/>
    <w:rsid w:val="00D12CBD"/>
    <w:rsid w:val="00D261CD"/>
    <w:rsid w:val="00D3107E"/>
    <w:rsid w:val="00D32E14"/>
    <w:rsid w:val="00D45259"/>
    <w:rsid w:val="00D536AE"/>
    <w:rsid w:val="00D54DF0"/>
    <w:rsid w:val="00D558E2"/>
    <w:rsid w:val="00D71FB2"/>
    <w:rsid w:val="00D75E40"/>
    <w:rsid w:val="00D80923"/>
    <w:rsid w:val="00DA6154"/>
    <w:rsid w:val="00DB3EEC"/>
    <w:rsid w:val="00DB40CF"/>
    <w:rsid w:val="00DE05BE"/>
    <w:rsid w:val="00DE0809"/>
    <w:rsid w:val="00E04C3B"/>
    <w:rsid w:val="00E06122"/>
    <w:rsid w:val="00E31A56"/>
    <w:rsid w:val="00E3391A"/>
    <w:rsid w:val="00E72ABF"/>
    <w:rsid w:val="00E76909"/>
    <w:rsid w:val="00E83204"/>
    <w:rsid w:val="00E83F4A"/>
    <w:rsid w:val="00E91BB2"/>
    <w:rsid w:val="00E91C8D"/>
    <w:rsid w:val="00E9718C"/>
    <w:rsid w:val="00E97D97"/>
    <w:rsid w:val="00ED3E61"/>
    <w:rsid w:val="00EE2E1F"/>
    <w:rsid w:val="00F151F1"/>
    <w:rsid w:val="00F21670"/>
    <w:rsid w:val="00F511D0"/>
    <w:rsid w:val="00F5195B"/>
    <w:rsid w:val="00F76229"/>
    <w:rsid w:val="00F84D3E"/>
    <w:rsid w:val="00FA66D9"/>
    <w:rsid w:val="00FB0DEE"/>
    <w:rsid w:val="00FB5EA2"/>
    <w:rsid w:val="00FB6AAC"/>
    <w:rsid w:val="00FC75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D246F6"/>
  <w15:docId w15:val="{5B89BD66-D4A6-4B6A-85E8-FEB1F211E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4D4436" w:themeColor="text2" w:themeTint="E6"/>
        <w:lang w:val="en-US" w:eastAsia="ja-JP"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paragraph" w:styleId="Heading5">
    <w:name w:val="heading 5"/>
    <w:basedOn w:val="Normal"/>
    <w:next w:val="Normal"/>
    <w:link w:val="Heading5Char"/>
    <w:uiPriority w:val="9"/>
    <w:unhideWhenUsed/>
    <w:qFormat/>
    <w:rsid w:val="00413D44"/>
    <w:pPr>
      <w:keepNext/>
      <w:keepLines/>
      <w:spacing w:before="40" w:after="0"/>
      <w:outlineLvl w:val="4"/>
    </w:pPr>
    <w:rPr>
      <w:rFonts w:asciiTheme="majorHAnsi" w:eastAsiaTheme="majorEastAsia" w:hAnsiTheme="majorHAnsi" w:cstheme="majorBidi"/>
      <w:color w:val="027E6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6"/>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FFFFFF" w:themeColor="background1"/>
      <w:kern w:val="28"/>
      <w:sz w:val="56"/>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1"/>
    <w:rPr>
      <w:i/>
      <w:iCs/>
      <w:color w:val="FFFFFF" w:themeColor="background1"/>
      <w:sz w:val="26"/>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1"/>
    <w:rPr>
      <w:i/>
      <w:iCs/>
      <w:color w:val="027E6F" w:themeColor="accent1" w:themeShade="BF"/>
      <w:sz w:val="30"/>
    </w:rPr>
  </w:style>
  <w:style w:type="character" w:customStyle="1" w:styleId="Heading3Char">
    <w:name w:val="Heading 3 Char"/>
    <w:basedOn w:val="DefaultParagraphFont"/>
    <w:link w:val="Heading3"/>
    <w:uiPriority w:val="9"/>
    <w:semiHidden/>
    <w:rPr>
      <w:b/>
      <w:bCs/>
    </w:rPr>
  </w:style>
  <w:style w:type="character" w:styleId="Hyperlink">
    <w:name w:val="Hyperlink"/>
    <w:basedOn w:val="DefaultParagraphFont"/>
    <w:uiPriority w:val="99"/>
    <w:unhideWhenUsed/>
    <w:rsid w:val="00E76909"/>
    <w:rPr>
      <w:color w:val="4D4436" w:themeColor="hyperlink"/>
      <w:u w:val="single"/>
    </w:rPr>
  </w:style>
  <w:style w:type="character" w:customStyle="1" w:styleId="Heading5Char">
    <w:name w:val="Heading 5 Char"/>
    <w:basedOn w:val="DefaultParagraphFont"/>
    <w:link w:val="Heading5"/>
    <w:uiPriority w:val="9"/>
    <w:rsid w:val="00413D44"/>
    <w:rPr>
      <w:rFonts w:asciiTheme="majorHAnsi" w:eastAsiaTheme="majorEastAsia" w:hAnsiTheme="majorHAnsi" w:cstheme="majorBidi"/>
      <w:color w:val="027E6F" w:themeColor="accent1" w:themeShade="BF"/>
    </w:rPr>
  </w:style>
  <w:style w:type="paragraph" w:customStyle="1" w:styleId="font8">
    <w:name w:val="font_8"/>
    <w:basedOn w:val="Normal"/>
    <w:rsid w:val="001B5F4A"/>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paragraph" w:styleId="BalloonText">
    <w:name w:val="Balloon Text"/>
    <w:basedOn w:val="Normal"/>
    <w:link w:val="BalloonTextChar"/>
    <w:uiPriority w:val="99"/>
    <w:semiHidden/>
    <w:unhideWhenUsed/>
    <w:rsid w:val="003C2F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F74"/>
    <w:rPr>
      <w:rFonts w:ascii="Segoe UI" w:hAnsi="Segoe UI" w:cs="Segoe UI"/>
      <w:sz w:val="18"/>
      <w:szCs w:val="18"/>
    </w:rPr>
  </w:style>
  <w:style w:type="paragraph" w:customStyle="1" w:styleId="font7">
    <w:name w:val="font_7"/>
    <w:basedOn w:val="Normal"/>
    <w:rsid w:val="00B52889"/>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styleId="UnresolvedMention">
    <w:name w:val="Unresolved Mention"/>
    <w:basedOn w:val="DefaultParagraphFont"/>
    <w:uiPriority w:val="99"/>
    <w:semiHidden/>
    <w:unhideWhenUsed/>
    <w:rsid w:val="006D797E"/>
    <w:rPr>
      <w:color w:val="605E5C"/>
      <w:shd w:val="clear" w:color="auto" w:fill="E1DFDD"/>
    </w:rPr>
  </w:style>
  <w:style w:type="paragraph" w:styleId="Header">
    <w:name w:val="header"/>
    <w:basedOn w:val="Normal"/>
    <w:link w:val="HeaderChar"/>
    <w:uiPriority w:val="99"/>
    <w:unhideWhenUsed/>
    <w:rsid w:val="00C501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01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1344280">
      <w:bodyDiv w:val="1"/>
      <w:marLeft w:val="0"/>
      <w:marRight w:val="0"/>
      <w:marTop w:val="0"/>
      <w:marBottom w:val="0"/>
      <w:divBdr>
        <w:top w:val="none" w:sz="0" w:space="0" w:color="auto"/>
        <w:left w:val="none" w:sz="0" w:space="0" w:color="auto"/>
        <w:bottom w:val="none" w:sz="0" w:space="0" w:color="auto"/>
        <w:right w:val="none" w:sz="0" w:space="0" w:color="auto"/>
      </w:divBdr>
    </w:div>
    <w:div w:id="1064258219">
      <w:bodyDiv w:val="1"/>
      <w:marLeft w:val="0"/>
      <w:marRight w:val="0"/>
      <w:marTop w:val="0"/>
      <w:marBottom w:val="0"/>
      <w:divBdr>
        <w:top w:val="none" w:sz="0" w:space="0" w:color="auto"/>
        <w:left w:val="none" w:sz="0" w:space="0" w:color="auto"/>
        <w:bottom w:val="none" w:sz="0" w:space="0" w:color="auto"/>
        <w:right w:val="none" w:sz="0" w:space="0" w:color="auto"/>
      </w:divBdr>
    </w:div>
    <w:div w:id="1786537022">
      <w:bodyDiv w:val="1"/>
      <w:marLeft w:val="0"/>
      <w:marRight w:val="0"/>
      <w:marTop w:val="0"/>
      <w:marBottom w:val="0"/>
      <w:divBdr>
        <w:top w:val="none" w:sz="0" w:space="0" w:color="auto"/>
        <w:left w:val="none" w:sz="0" w:space="0" w:color="auto"/>
        <w:bottom w:val="none" w:sz="0" w:space="0" w:color="auto"/>
        <w:right w:val="none" w:sz="0" w:space="0" w:color="auto"/>
      </w:divBdr>
      <w:divsChild>
        <w:div w:id="787628943">
          <w:marLeft w:val="0"/>
          <w:marRight w:val="0"/>
          <w:marTop w:val="0"/>
          <w:marBottom w:val="0"/>
          <w:divBdr>
            <w:top w:val="none" w:sz="0" w:space="0" w:color="auto"/>
            <w:left w:val="none" w:sz="0" w:space="0" w:color="auto"/>
            <w:bottom w:val="none" w:sz="0" w:space="0" w:color="auto"/>
            <w:right w:val="none" w:sz="0" w:space="0" w:color="auto"/>
          </w:divBdr>
          <w:divsChild>
            <w:div w:id="669868117">
              <w:marLeft w:val="0"/>
              <w:marRight w:val="0"/>
              <w:marTop w:val="0"/>
              <w:marBottom w:val="0"/>
              <w:divBdr>
                <w:top w:val="none" w:sz="0" w:space="0" w:color="auto"/>
                <w:left w:val="none" w:sz="0" w:space="0" w:color="auto"/>
                <w:bottom w:val="none" w:sz="0" w:space="0" w:color="auto"/>
                <w:right w:val="none" w:sz="0" w:space="0" w:color="auto"/>
              </w:divBdr>
              <w:divsChild>
                <w:div w:id="1560944139">
                  <w:marLeft w:val="0"/>
                  <w:marRight w:val="0"/>
                  <w:marTop w:val="0"/>
                  <w:marBottom w:val="0"/>
                  <w:divBdr>
                    <w:top w:val="none" w:sz="0" w:space="0" w:color="auto"/>
                    <w:left w:val="none" w:sz="0" w:space="0" w:color="auto"/>
                    <w:bottom w:val="none" w:sz="0" w:space="0" w:color="auto"/>
                    <w:right w:val="none" w:sz="0" w:space="0" w:color="auto"/>
                  </w:divBdr>
                  <w:divsChild>
                    <w:div w:id="1615597398">
                      <w:marLeft w:val="0"/>
                      <w:marRight w:val="0"/>
                      <w:marTop w:val="0"/>
                      <w:marBottom w:val="0"/>
                      <w:divBdr>
                        <w:top w:val="none" w:sz="0" w:space="0" w:color="auto"/>
                        <w:left w:val="none" w:sz="0" w:space="0" w:color="auto"/>
                        <w:bottom w:val="none" w:sz="0" w:space="0" w:color="auto"/>
                        <w:right w:val="none" w:sz="0" w:space="0" w:color="auto"/>
                      </w:divBdr>
                      <w:divsChild>
                        <w:div w:id="94708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rumns234@gmail.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umns.com" TargetMode="External"/><Relationship Id="rId5" Type="http://schemas.openxmlformats.org/officeDocument/2006/relationships/settings" Target="settings.xml"/><Relationship Id="rId15" Type="http://schemas.openxmlformats.org/officeDocument/2006/relationships/image" Target="media/image4.jpg"/><Relationship Id="rId10" Type="http://schemas.openxmlformats.org/officeDocument/2006/relationships/hyperlink" Target="mailto:RUMNS234@gmail.com"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60EB0CC7EFB4A6A903F0DBD21A3641B"/>
        <w:category>
          <w:name w:val="General"/>
          <w:gallery w:val="placeholder"/>
        </w:category>
        <w:types>
          <w:type w:val="bbPlcHdr"/>
        </w:types>
        <w:behaviors>
          <w:behavior w:val="content"/>
        </w:behaviors>
        <w:guid w:val="{F35D2E16-DDC7-4F66-BF5B-66BEE5EC9617}"/>
      </w:docPartPr>
      <w:docPartBody>
        <w:p w:rsidR="00CA687D" w:rsidRDefault="001E394F" w:rsidP="001E394F">
          <w:pPr>
            <w:pStyle w:val="A60EB0CC7EFB4A6A903F0DBD21A3641B"/>
          </w:pPr>
          <w:r>
            <w:t>[Company Name]</w:t>
          </w:r>
        </w:p>
      </w:docPartBody>
    </w:docPart>
    <w:docPart>
      <w:docPartPr>
        <w:name w:val="5A76F957C638437ABC68C70050830EEA"/>
        <w:category>
          <w:name w:val="General"/>
          <w:gallery w:val="placeholder"/>
        </w:category>
        <w:types>
          <w:type w:val="bbPlcHdr"/>
        </w:types>
        <w:behaviors>
          <w:behavior w:val="content"/>
        </w:behaviors>
        <w:guid w:val="{037B7C65-81E8-45EE-94FD-60FD9D758E3A}"/>
      </w:docPartPr>
      <w:docPartBody>
        <w:p w:rsidR="0056782D" w:rsidRDefault="00996D91">
          <w:pPr>
            <w:pStyle w:val="5A76F957C638437ABC68C70050830EEA"/>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16cid:durableId="123072701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9E2"/>
    <w:rsid w:val="00025C2F"/>
    <w:rsid w:val="001104A6"/>
    <w:rsid w:val="00151FE3"/>
    <w:rsid w:val="001E394F"/>
    <w:rsid w:val="00256B23"/>
    <w:rsid w:val="002A2FD1"/>
    <w:rsid w:val="003C7804"/>
    <w:rsid w:val="003E2AD2"/>
    <w:rsid w:val="003F00BC"/>
    <w:rsid w:val="00494D03"/>
    <w:rsid w:val="00543D63"/>
    <w:rsid w:val="0056782D"/>
    <w:rsid w:val="005D3481"/>
    <w:rsid w:val="006244A4"/>
    <w:rsid w:val="006C4CE1"/>
    <w:rsid w:val="0071013A"/>
    <w:rsid w:val="00731E52"/>
    <w:rsid w:val="00837840"/>
    <w:rsid w:val="008B39E2"/>
    <w:rsid w:val="0090284B"/>
    <w:rsid w:val="009078D2"/>
    <w:rsid w:val="0092415A"/>
    <w:rsid w:val="0094010D"/>
    <w:rsid w:val="00943372"/>
    <w:rsid w:val="009823BF"/>
    <w:rsid w:val="00986C71"/>
    <w:rsid w:val="00996D91"/>
    <w:rsid w:val="009B66B4"/>
    <w:rsid w:val="00A410D0"/>
    <w:rsid w:val="00AA57D9"/>
    <w:rsid w:val="00AE58DD"/>
    <w:rsid w:val="00C249FE"/>
    <w:rsid w:val="00C81AC2"/>
    <w:rsid w:val="00CA687D"/>
    <w:rsid w:val="00CA69C5"/>
    <w:rsid w:val="00CC407E"/>
    <w:rsid w:val="00D8285D"/>
    <w:rsid w:val="00DD4E6C"/>
    <w:rsid w:val="00E770B8"/>
    <w:rsid w:val="00EA006D"/>
    <w:rsid w:val="00EB25CA"/>
    <w:rsid w:val="00EB6C4D"/>
    <w:rsid w:val="00EC0DD8"/>
    <w:rsid w:val="00F17A06"/>
    <w:rsid w:val="00F43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2F5496"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 w:val="24"/>
    </w:rPr>
  </w:style>
  <w:style w:type="paragraph" w:styleId="ListBullet">
    <w:name w:val="List Bullet"/>
    <w:basedOn w:val="Normal"/>
    <w:uiPriority w:val="1"/>
    <w:unhideWhenUsed/>
    <w:qFormat/>
    <w:pPr>
      <w:numPr>
        <w:numId w:val="1"/>
      </w:numPr>
      <w:spacing w:after="200" w:line="288" w:lineRule="auto"/>
    </w:pPr>
    <w:rPr>
      <w:color w:val="50637D" w:themeColor="text2" w:themeTint="E6"/>
      <w:sz w:val="20"/>
    </w:r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2F5496" w:themeColor="accent1" w:themeShade="BF"/>
      <w:sz w:val="42"/>
    </w:rPr>
  </w:style>
  <w:style w:type="paragraph" w:styleId="Quote">
    <w:name w:val="Quote"/>
    <w:basedOn w:val="Normal"/>
    <w:next w:val="Normal"/>
    <w:link w:val="QuoteChar"/>
    <w:uiPriority w:val="1"/>
    <w:qFormat/>
    <w:pPr>
      <w:pBdr>
        <w:top w:val="single" w:sz="4" w:space="14" w:color="2F5496" w:themeColor="accent1" w:themeShade="BF"/>
        <w:bottom w:val="single" w:sz="4" w:space="14" w:color="2F5496" w:themeColor="accent1" w:themeShade="BF"/>
      </w:pBdr>
      <w:spacing w:before="480" w:after="480" w:line="336" w:lineRule="auto"/>
    </w:pPr>
    <w:rPr>
      <w:i/>
      <w:iCs/>
      <w:color w:val="2F5496" w:themeColor="accent1" w:themeShade="BF"/>
      <w:sz w:val="30"/>
    </w:rPr>
  </w:style>
  <w:style w:type="character" w:customStyle="1" w:styleId="QuoteChar">
    <w:name w:val="Quote Char"/>
    <w:basedOn w:val="DefaultParagraphFont"/>
    <w:link w:val="Quote"/>
    <w:uiPriority w:val="1"/>
    <w:rPr>
      <w:i/>
      <w:iCs/>
      <w:color w:val="2F5496" w:themeColor="accent1" w:themeShade="BF"/>
      <w:sz w:val="30"/>
    </w:rPr>
  </w:style>
  <w:style w:type="paragraph" w:customStyle="1" w:styleId="A60EB0CC7EFB4A6A903F0DBD21A3641B">
    <w:name w:val="A60EB0CC7EFB4A6A903F0DBD21A3641B"/>
    <w:rsid w:val="001E394F"/>
  </w:style>
  <w:style w:type="paragraph" w:customStyle="1" w:styleId="5A76F957C638437ABC68C70050830EEA">
    <w:name w:val="5A76F957C638437ABC68C70050830E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657E12AC-6D28-4836-998D-821DAAAC75B1}">
  <ds:schemaRefs>
    <ds:schemaRef ds:uri="http://schemas.openxmlformats.org/officeDocument/2006/bibliography"/>
  </ds:schemaRefs>
</ds:datastoreItem>
</file>

<file path=customXml/itemProps2.xml><?xml version="1.0" encoding="utf-8"?>
<ds:datastoreItem xmlns:ds="http://schemas.openxmlformats.org/officeDocument/2006/customXml" ds:itemID="{DFA69E81-0C24-4775-962E-38A881F681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Brochure.dotx</Template>
  <TotalTime>33</TotalTime>
  <Pages>2</Pages>
  <Words>670</Words>
  <Characters>3821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RUMNS  2024-2025</Company>
  <LinksUpToDate>false</LinksUpToDate>
  <CharactersWithSpaces>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RuppertFamily</dc:creator>
  <cp:keywords/>
  <dc:description/>
  <cp:lastModifiedBy>Nursery School</cp:lastModifiedBy>
  <cp:revision>31</cp:revision>
  <cp:lastPrinted>2019-12-12T21:59:00Z</cp:lastPrinted>
  <dcterms:created xsi:type="dcterms:W3CDTF">2024-01-22T19:39:00Z</dcterms:created>
  <dcterms:modified xsi:type="dcterms:W3CDTF">2024-02-20T19:04:00Z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TC029118979991</vt:lpwstr>
  </property>
</Properties>
</file>